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81EF4" w:rsidRPr="00853BAF" w:rsidTr="00981EF4">
        <w:tc>
          <w:tcPr>
            <w:tcW w:w="9923" w:type="dxa"/>
          </w:tcPr>
          <w:p w:rsidR="00981EF4" w:rsidRPr="00853BAF" w:rsidRDefault="009F2663" w:rsidP="00981EF4">
            <w:pPr>
              <w:ind w:left="4536" w:firstLine="0"/>
              <w:outlineLvl w:val="0"/>
            </w:pPr>
            <w:r w:rsidRPr="009F2663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981EF4" w:rsidRPr="00853BAF" w:rsidRDefault="00981EF4" w:rsidP="00981EF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81EF4" w:rsidRPr="00853BAF" w:rsidRDefault="00981EF4" w:rsidP="00981EF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81EF4" w:rsidRPr="00853BAF" w:rsidRDefault="00981EF4" w:rsidP="00981EF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81EF4" w:rsidRPr="00853BAF" w:rsidRDefault="00981EF4" w:rsidP="00981EF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81EF4" w:rsidRPr="00853BAF" w:rsidRDefault="00981EF4" w:rsidP="00981EF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81EF4" w:rsidRPr="00853BAF" w:rsidRDefault="00981EF4" w:rsidP="00981EF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FB2BD0">
              <w:rPr>
                <w:szCs w:val="28"/>
                <w:u w:val="single"/>
              </w:rPr>
              <w:t>13.03.2015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FB2BD0">
              <w:rPr>
                <w:szCs w:val="28"/>
                <w:u w:val="single"/>
              </w:rPr>
              <w:t>2397</w:t>
            </w:r>
            <w:r w:rsidRPr="00853BAF">
              <w:rPr>
                <w:szCs w:val="28"/>
                <w:u w:val="single"/>
              </w:rPr>
              <w:tab/>
            </w:r>
          </w:p>
          <w:p w:rsidR="00981EF4" w:rsidRPr="00853BAF" w:rsidRDefault="00981EF4" w:rsidP="00981EF4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647"/>
      </w:tblGrid>
      <w:tr w:rsidR="005068B4" w:rsidRPr="00981EF4" w:rsidTr="00981EF4">
        <w:trPr>
          <w:trHeight w:val="583"/>
        </w:trPr>
        <w:tc>
          <w:tcPr>
            <w:tcW w:w="8647" w:type="dxa"/>
          </w:tcPr>
          <w:p w:rsidR="005068B4" w:rsidRPr="00981EF4" w:rsidRDefault="005068B4" w:rsidP="00981EF4">
            <w:pPr>
              <w:ind w:left="35" w:firstLine="0"/>
              <w:rPr>
                <w:szCs w:val="27"/>
              </w:rPr>
            </w:pPr>
            <w:r w:rsidRPr="00981EF4">
              <w:rPr>
                <w:szCs w:val="27"/>
              </w:rPr>
              <w:t xml:space="preserve">Об утверждении проекта </w:t>
            </w:r>
            <w:r w:rsidR="00494518" w:rsidRPr="00981EF4">
              <w:rPr>
                <w:szCs w:val="27"/>
              </w:rPr>
              <w:t>планировки территории, ограниченной р</w:t>
            </w:r>
            <w:r w:rsidR="00494518" w:rsidRPr="00981EF4">
              <w:rPr>
                <w:szCs w:val="27"/>
              </w:rPr>
              <w:t>е</w:t>
            </w:r>
            <w:r w:rsidR="00494518" w:rsidRPr="00981EF4">
              <w:rPr>
                <w:szCs w:val="27"/>
              </w:rPr>
              <w:t xml:space="preserve">кой Обью, границей города Новосибирска, </w:t>
            </w:r>
            <w:proofErr w:type="spellStart"/>
            <w:r w:rsidR="00494518" w:rsidRPr="00981EF4">
              <w:rPr>
                <w:szCs w:val="27"/>
              </w:rPr>
              <w:t>Мочищенским</w:t>
            </w:r>
            <w:proofErr w:type="spellEnd"/>
            <w:r w:rsidR="00494518" w:rsidRPr="00981EF4">
              <w:rPr>
                <w:szCs w:val="27"/>
              </w:rPr>
              <w:t xml:space="preserve"> шоссе, ул.</w:t>
            </w:r>
            <w:r w:rsidR="00981EF4" w:rsidRPr="00981EF4">
              <w:rPr>
                <w:szCs w:val="27"/>
              </w:rPr>
              <w:t> </w:t>
            </w:r>
            <w:r w:rsidR="00494518" w:rsidRPr="00981EF4">
              <w:rPr>
                <w:szCs w:val="27"/>
              </w:rPr>
              <w:t>Жуковского, ул. Тимирязева, ул. Сухарной, перспективной горо</w:t>
            </w:r>
            <w:r w:rsidR="00494518" w:rsidRPr="00981EF4">
              <w:rPr>
                <w:szCs w:val="27"/>
              </w:rPr>
              <w:t>д</w:t>
            </w:r>
            <w:r w:rsidR="00494518" w:rsidRPr="00981EF4">
              <w:rPr>
                <w:szCs w:val="27"/>
              </w:rPr>
              <w:t>ской магистралью непрерывного движения в направлении перспе</w:t>
            </w:r>
            <w:r w:rsidR="00494518" w:rsidRPr="00981EF4">
              <w:rPr>
                <w:szCs w:val="27"/>
              </w:rPr>
              <w:t>к</w:t>
            </w:r>
            <w:r w:rsidR="00494518" w:rsidRPr="00981EF4">
              <w:rPr>
                <w:szCs w:val="27"/>
              </w:rPr>
              <w:t xml:space="preserve">тивного </w:t>
            </w:r>
            <w:proofErr w:type="spellStart"/>
            <w:r w:rsidR="00494518" w:rsidRPr="00981EF4">
              <w:rPr>
                <w:szCs w:val="27"/>
              </w:rPr>
              <w:t>Ельцовского</w:t>
            </w:r>
            <w:proofErr w:type="spellEnd"/>
            <w:r w:rsidR="00494518" w:rsidRPr="00981EF4">
              <w:rPr>
                <w:szCs w:val="27"/>
              </w:rPr>
              <w:t xml:space="preserve"> моста через реку Обь в </w:t>
            </w:r>
            <w:proofErr w:type="spellStart"/>
            <w:r w:rsidR="00494518" w:rsidRPr="00981EF4">
              <w:rPr>
                <w:szCs w:val="27"/>
              </w:rPr>
              <w:t>Заельцовском</w:t>
            </w:r>
            <w:proofErr w:type="spellEnd"/>
            <w:r w:rsidR="00494518" w:rsidRPr="00981EF4">
              <w:rPr>
                <w:szCs w:val="27"/>
              </w:rPr>
              <w:t xml:space="preserve"> районе</w:t>
            </w:r>
          </w:p>
        </w:tc>
      </w:tr>
    </w:tbl>
    <w:p w:rsidR="005068B4" w:rsidRPr="00981EF4" w:rsidRDefault="005068B4" w:rsidP="005068B4">
      <w:pPr>
        <w:tabs>
          <w:tab w:val="left" w:pos="360"/>
        </w:tabs>
        <w:contextualSpacing/>
        <w:rPr>
          <w:szCs w:val="27"/>
        </w:rPr>
      </w:pPr>
    </w:p>
    <w:p w:rsidR="005068B4" w:rsidRPr="00981EF4" w:rsidRDefault="005068B4" w:rsidP="005068B4">
      <w:pPr>
        <w:tabs>
          <w:tab w:val="left" w:pos="360"/>
        </w:tabs>
        <w:contextualSpacing/>
        <w:rPr>
          <w:szCs w:val="27"/>
        </w:rPr>
      </w:pPr>
    </w:p>
    <w:p w:rsidR="00975DCC" w:rsidRPr="00981EF4" w:rsidRDefault="005068B4" w:rsidP="00CA42DF">
      <w:pPr>
        <w:ind w:firstLine="700"/>
        <w:rPr>
          <w:szCs w:val="27"/>
        </w:rPr>
      </w:pPr>
      <w:proofErr w:type="gramStart"/>
      <w:r w:rsidRPr="00981EF4">
        <w:rPr>
          <w:szCs w:val="27"/>
        </w:rPr>
        <w:t>В целях выделения элементов планировочной структуры, установления п</w:t>
      </w:r>
      <w:r w:rsidRPr="00981EF4">
        <w:rPr>
          <w:szCs w:val="27"/>
        </w:rPr>
        <w:t>а</w:t>
      </w:r>
      <w:r w:rsidRPr="00981EF4">
        <w:rPr>
          <w:szCs w:val="27"/>
        </w:rPr>
        <w:t xml:space="preserve">раметров планируемого развития элементов планировочной структуры, </w:t>
      </w:r>
      <w:r w:rsidR="00CA42DF" w:rsidRPr="00981EF4">
        <w:rPr>
          <w:szCs w:val="27"/>
        </w:rPr>
        <w:t>с учетом протокола публичных слушаний и заключения о результатах публичных слуш</w:t>
      </w:r>
      <w:r w:rsidR="00CA42DF" w:rsidRPr="00981EF4">
        <w:rPr>
          <w:szCs w:val="27"/>
        </w:rPr>
        <w:t>а</w:t>
      </w:r>
      <w:r w:rsidR="00CA42DF" w:rsidRPr="00981EF4">
        <w:rPr>
          <w:szCs w:val="27"/>
        </w:rPr>
        <w:t>ний</w:t>
      </w:r>
      <w:r w:rsidRPr="00981EF4">
        <w:rPr>
          <w:szCs w:val="27"/>
        </w:rPr>
        <w:t>, в соответствии с Градостроительным кодексом Российской Федерации, р</w:t>
      </w:r>
      <w:r w:rsidRPr="00981EF4">
        <w:rPr>
          <w:szCs w:val="27"/>
        </w:rPr>
        <w:t>е</w:t>
      </w:r>
      <w:r w:rsidRPr="00981EF4">
        <w:rPr>
          <w:szCs w:val="27"/>
        </w:rPr>
        <w:t>шением Совета депутатов города Новосибирска от 21.05.2008 № 966 «О Порядке подготовки документации по</w:t>
      </w:r>
      <w:r w:rsidR="008049BD" w:rsidRPr="00981EF4">
        <w:rPr>
          <w:szCs w:val="27"/>
        </w:rPr>
        <w:t xml:space="preserve"> </w:t>
      </w:r>
      <w:r w:rsidRPr="00981EF4">
        <w:rPr>
          <w:szCs w:val="27"/>
        </w:rPr>
        <w:t>планировке территории города Новосибирска», п</w:t>
      </w:r>
      <w:r w:rsidRPr="00981EF4">
        <w:rPr>
          <w:szCs w:val="27"/>
        </w:rPr>
        <w:t>о</w:t>
      </w:r>
      <w:r w:rsidRPr="00981EF4">
        <w:rPr>
          <w:szCs w:val="27"/>
        </w:rPr>
        <w:t xml:space="preserve">становлением мэрии города Новосибирска от </w:t>
      </w:r>
      <w:r w:rsidR="00494518" w:rsidRPr="00981EF4">
        <w:rPr>
          <w:szCs w:val="27"/>
        </w:rPr>
        <w:t>25.12.2013</w:t>
      </w:r>
      <w:r w:rsidRPr="00981EF4">
        <w:rPr>
          <w:szCs w:val="27"/>
        </w:rPr>
        <w:t xml:space="preserve"> № </w:t>
      </w:r>
      <w:r w:rsidR="00494518" w:rsidRPr="00981EF4">
        <w:rPr>
          <w:szCs w:val="27"/>
        </w:rPr>
        <w:t>12269</w:t>
      </w:r>
      <w:r w:rsidRPr="00981EF4">
        <w:rPr>
          <w:szCs w:val="27"/>
        </w:rPr>
        <w:t xml:space="preserve"> «О подготовке проекта </w:t>
      </w:r>
      <w:r w:rsidR="00494518" w:rsidRPr="00981EF4">
        <w:rPr>
          <w:szCs w:val="27"/>
        </w:rPr>
        <w:t>планировки территории</w:t>
      </w:r>
      <w:proofErr w:type="gramEnd"/>
      <w:r w:rsidR="00494518" w:rsidRPr="00981EF4">
        <w:rPr>
          <w:szCs w:val="27"/>
        </w:rPr>
        <w:t xml:space="preserve">, ограниченной рекой Обью, границей города </w:t>
      </w:r>
      <w:r w:rsidR="00981EF4">
        <w:rPr>
          <w:szCs w:val="27"/>
        </w:rPr>
        <w:t xml:space="preserve">          </w:t>
      </w:r>
      <w:r w:rsidR="00494518" w:rsidRPr="00981EF4">
        <w:rPr>
          <w:szCs w:val="27"/>
        </w:rPr>
        <w:t xml:space="preserve">Новосибирска, </w:t>
      </w:r>
      <w:proofErr w:type="spellStart"/>
      <w:r w:rsidR="00494518" w:rsidRPr="00981EF4">
        <w:rPr>
          <w:szCs w:val="27"/>
        </w:rPr>
        <w:t>Мочищенским</w:t>
      </w:r>
      <w:proofErr w:type="spellEnd"/>
      <w:r w:rsidR="00494518" w:rsidRPr="00981EF4">
        <w:rPr>
          <w:szCs w:val="27"/>
        </w:rPr>
        <w:t xml:space="preserve"> шоссе, ул. Жуковского, ул. Тимирязева, ул.</w:t>
      </w:r>
      <w:r w:rsidR="00981EF4">
        <w:rPr>
          <w:szCs w:val="27"/>
        </w:rPr>
        <w:t xml:space="preserve"> </w:t>
      </w:r>
      <w:r w:rsidR="00494518" w:rsidRPr="00981EF4">
        <w:rPr>
          <w:szCs w:val="27"/>
        </w:rPr>
        <w:t>Суха</w:t>
      </w:r>
      <w:r w:rsidR="00494518" w:rsidRPr="00981EF4">
        <w:rPr>
          <w:szCs w:val="27"/>
        </w:rPr>
        <w:t>р</w:t>
      </w:r>
      <w:r w:rsidR="00494518" w:rsidRPr="00981EF4">
        <w:rPr>
          <w:szCs w:val="27"/>
        </w:rPr>
        <w:t>ной, перспективной городской магистралью непрерывного движения в направл</w:t>
      </w:r>
      <w:r w:rsidR="00494518" w:rsidRPr="00981EF4">
        <w:rPr>
          <w:szCs w:val="27"/>
        </w:rPr>
        <w:t>е</w:t>
      </w:r>
      <w:r w:rsidR="00494518" w:rsidRPr="00981EF4">
        <w:rPr>
          <w:szCs w:val="27"/>
        </w:rPr>
        <w:t xml:space="preserve">нии перспективного </w:t>
      </w:r>
      <w:proofErr w:type="spellStart"/>
      <w:r w:rsidR="00494518" w:rsidRPr="00981EF4">
        <w:rPr>
          <w:szCs w:val="27"/>
        </w:rPr>
        <w:t>Ельцовского</w:t>
      </w:r>
      <w:proofErr w:type="spellEnd"/>
      <w:r w:rsidR="00494518" w:rsidRPr="00981EF4">
        <w:rPr>
          <w:szCs w:val="27"/>
        </w:rPr>
        <w:t xml:space="preserve"> моста через реку Обь в </w:t>
      </w:r>
      <w:proofErr w:type="spellStart"/>
      <w:r w:rsidR="00494518" w:rsidRPr="00981EF4">
        <w:rPr>
          <w:szCs w:val="27"/>
        </w:rPr>
        <w:t>Заельцовском</w:t>
      </w:r>
      <w:proofErr w:type="spellEnd"/>
      <w:r w:rsidR="00494518" w:rsidRPr="00981EF4">
        <w:rPr>
          <w:szCs w:val="27"/>
        </w:rPr>
        <w:t xml:space="preserve"> районе</w:t>
      </w:r>
      <w:r w:rsidRPr="00981EF4">
        <w:rPr>
          <w:szCs w:val="27"/>
        </w:rPr>
        <w:t>»</w:t>
      </w:r>
      <w:r w:rsidR="00975DCC" w:rsidRPr="00981EF4">
        <w:rPr>
          <w:szCs w:val="27"/>
        </w:rPr>
        <w:t>,</w:t>
      </w:r>
      <w:r w:rsidR="00325F2B" w:rsidRPr="00981EF4">
        <w:rPr>
          <w:szCs w:val="27"/>
        </w:rPr>
        <w:t xml:space="preserve"> </w:t>
      </w:r>
      <w:r w:rsidR="00975DCC" w:rsidRPr="00981EF4">
        <w:rPr>
          <w:szCs w:val="27"/>
        </w:rPr>
        <w:t>руководствуясь Уставом города Новосибирска</w:t>
      </w:r>
      <w:r w:rsidR="002D172D" w:rsidRPr="00981EF4">
        <w:rPr>
          <w:szCs w:val="27"/>
        </w:rPr>
        <w:t>,</w:t>
      </w:r>
      <w:r w:rsidR="00975DCC" w:rsidRPr="00981EF4">
        <w:rPr>
          <w:szCs w:val="27"/>
        </w:rPr>
        <w:t xml:space="preserve"> ПОСТАНОВЛЯЮ:</w:t>
      </w:r>
    </w:p>
    <w:p w:rsidR="005068B4" w:rsidRPr="00981EF4" w:rsidRDefault="005068B4" w:rsidP="00CA42DF">
      <w:pPr>
        <w:ind w:firstLine="700"/>
        <w:rPr>
          <w:szCs w:val="27"/>
        </w:rPr>
      </w:pPr>
      <w:r w:rsidRPr="00981EF4">
        <w:rPr>
          <w:szCs w:val="27"/>
        </w:rPr>
        <w:t xml:space="preserve">1. Утвердить проект </w:t>
      </w:r>
      <w:r w:rsidR="00494518" w:rsidRPr="00981EF4">
        <w:rPr>
          <w:szCs w:val="27"/>
        </w:rPr>
        <w:t xml:space="preserve">планировки территории, ограниченной рекой Обью, границей города Новосибирска, </w:t>
      </w:r>
      <w:proofErr w:type="spellStart"/>
      <w:r w:rsidR="00494518" w:rsidRPr="00981EF4">
        <w:rPr>
          <w:szCs w:val="27"/>
        </w:rPr>
        <w:t>Мочищенским</w:t>
      </w:r>
      <w:proofErr w:type="spellEnd"/>
      <w:r w:rsidR="00494518" w:rsidRPr="00981EF4">
        <w:rPr>
          <w:szCs w:val="27"/>
        </w:rPr>
        <w:t xml:space="preserve"> шоссе, ул. Жуковского, ул.</w:t>
      </w:r>
      <w:r w:rsidR="00981EF4">
        <w:rPr>
          <w:szCs w:val="27"/>
        </w:rPr>
        <w:t xml:space="preserve"> </w:t>
      </w:r>
      <w:r w:rsidR="00494518" w:rsidRPr="00981EF4">
        <w:rPr>
          <w:szCs w:val="27"/>
        </w:rPr>
        <w:t>Тим</w:t>
      </w:r>
      <w:r w:rsidR="00494518" w:rsidRPr="00981EF4">
        <w:rPr>
          <w:szCs w:val="27"/>
        </w:rPr>
        <w:t>и</w:t>
      </w:r>
      <w:r w:rsidR="00494518" w:rsidRPr="00981EF4">
        <w:rPr>
          <w:szCs w:val="27"/>
        </w:rPr>
        <w:t xml:space="preserve">рязева, ул. Сухарной, перспективной городской магистралью непрерывного </w:t>
      </w:r>
      <w:r w:rsidR="00981EF4">
        <w:rPr>
          <w:szCs w:val="27"/>
        </w:rPr>
        <w:t xml:space="preserve">            </w:t>
      </w:r>
      <w:r w:rsidR="00494518" w:rsidRPr="00981EF4">
        <w:rPr>
          <w:szCs w:val="27"/>
        </w:rPr>
        <w:t xml:space="preserve">движения в направлении перспективного </w:t>
      </w:r>
      <w:proofErr w:type="spellStart"/>
      <w:r w:rsidR="00494518" w:rsidRPr="00981EF4">
        <w:rPr>
          <w:szCs w:val="27"/>
        </w:rPr>
        <w:t>Ельцовского</w:t>
      </w:r>
      <w:proofErr w:type="spellEnd"/>
      <w:r w:rsidR="00494518" w:rsidRPr="00981EF4">
        <w:rPr>
          <w:szCs w:val="27"/>
        </w:rPr>
        <w:t xml:space="preserve"> моста через реку Обь </w:t>
      </w:r>
      <w:r w:rsidR="00981EF4">
        <w:rPr>
          <w:szCs w:val="27"/>
        </w:rPr>
        <w:t xml:space="preserve">            </w:t>
      </w:r>
      <w:r w:rsidR="00494518" w:rsidRPr="00981EF4">
        <w:rPr>
          <w:szCs w:val="27"/>
        </w:rPr>
        <w:t xml:space="preserve">в </w:t>
      </w:r>
      <w:proofErr w:type="spellStart"/>
      <w:r w:rsidR="00494518" w:rsidRPr="00981EF4">
        <w:rPr>
          <w:szCs w:val="27"/>
        </w:rPr>
        <w:t>Заельцовском</w:t>
      </w:r>
      <w:proofErr w:type="spellEnd"/>
      <w:r w:rsidR="00494518" w:rsidRPr="00981EF4">
        <w:rPr>
          <w:szCs w:val="27"/>
        </w:rPr>
        <w:t xml:space="preserve"> районе</w:t>
      </w:r>
      <w:r w:rsidR="00B659F6" w:rsidRPr="00981EF4">
        <w:rPr>
          <w:szCs w:val="27"/>
        </w:rPr>
        <w:t xml:space="preserve"> </w:t>
      </w:r>
      <w:r w:rsidRPr="00981EF4">
        <w:rPr>
          <w:szCs w:val="27"/>
        </w:rPr>
        <w:t>(приложение).</w:t>
      </w:r>
    </w:p>
    <w:p w:rsidR="00CA42DF" w:rsidRPr="00981EF4" w:rsidRDefault="005068B4" w:rsidP="00CA42DF">
      <w:pPr>
        <w:ind w:firstLine="700"/>
        <w:rPr>
          <w:szCs w:val="27"/>
        </w:rPr>
      </w:pPr>
      <w:r w:rsidRPr="00981EF4">
        <w:rPr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981EF4">
        <w:rPr>
          <w:szCs w:val="27"/>
        </w:rPr>
        <w:t>разместить постановление</w:t>
      </w:r>
      <w:proofErr w:type="gramEnd"/>
      <w:r w:rsidRPr="00981EF4">
        <w:rPr>
          <w:szCs w:val="27"/>
        </w:rPr>
        <w:t xml:space="preserve"> на официальном сайте города Новосибирска</w:t>
      </w:r>
      <w:r w:rsidR="00CA42DF" w:rsidRPr="00981EF4">
        <w:rPr>
          <w:szCs w:val="27"/>
        </w:rPr>
        <w:t xml:space="preserve"> в инфо</w:t>
      </w:r>
      <w:r w:rsidR="00CA42DF" w:rsidRPr="00981EF4">
        <w:rPr>
          <w:szCs w:val="27"/>
        </w:rPr>
        <w:t>р</w:t>
      </w:r>
      <w:r w:rsidR="00CA42DF" w:rsidRPr="00981EF4">
        <w:rPr>
          <w:szCs w:val="27"/>
        </w:rPr>
        <w:t>мационно-телекоммуникационной сети «Интернет».</w:t>
      </w:r>
    </w:p>
    <w:p w:rsidR="003B5DB6" w:rsidRPr="00981EF4" w:rsidRDefault="005068B4" w:rsidP="00CA42DF">
      <w:pPr>
        <w:ind w:firstLine="700"/>
        <w:rPr>
          <w:szCs w:val="27"/>
        </w:rPr>
      </w:pPr>
      <w:r w:rsidRPr="00981EF4">
        <w:rPr>
          <w:szCs w:val="27"/>
        </w:rPr>
        <w:t xml:space="preserve">3. Департаменту информационной политики мэрии города Новосибирска </w:t>
      </w:r>
      <w:r w:rsidR="00981EF4">
        <w:rPr>
          <w:szCs w:val="27"/>
        </w:rPr>
        <w:t xml:space="preserve">    </w:t>
      </w:r>
      <w:r w:rsidRPr="00981EF4">
        <w:rPr>
          <w:szCs w:val="27"/>
        </w:rPr>
        <w:t xml:space="preserve">в течение семи дней </w:t>
      </w:r>
      <w:r w:rsidR="00A554A8" w:rsidRPr="00981EF4">
        <w:rPr>
          <w:szCs w:val="27"/>
        </w:rPr>
        <w:t xml:space="preserve">со дня издания постановления </w:t>
      </w:r>
      <w:r w:rsidRPr="00981EF4">
        <w:rPr>
          <w:szCs w:val="27"/>
        </w:rPr>
        <w:t>обеспечить опубликование п</w:t>
      </w:r>
      <w:r w:rsidRPr="00981EF4">
        <w:rPr>
          <w:szCs w:val="27"/>
        </w:rPr>
        <w:t>о</w:t>
      </w:r>
      <w:r w:rsidRPr="00981EF4">
        <w:rPr>
          <w:szCs w:val="27"/>
        </w:rPr>
        <w:t>становления.</w:t>
      </w:r>
    </w:p>
    <w:p w:rsidR="003B5DB6" w:rsidRPr="00981EF4" w:rsidRDefault="003B5DB6" w:rsidP="00CA42DF">
      <w:pPr>
        <w:ind w:firstLine="700"/>
        <w:rPr>
          <w:szCs w:val="27"/>
        </w:rPr>
      </w:pPr>
      <w:r w:rsidRPr="00981EF4">
        <w:rPr>
          <w:szCs w:val="27"/>
        </w:rPr>
        <w:t>4. Признать утратившим силу</w:t>
      </w:r>
      <w:r w:rsidR="005068B4" w:rsidRPr="00981EF4">
        <w:rPr>
          <w:szCs w:val="27"/>
        </w:rPr>
        <w:t xml:space="preserve"> </w:t>
      </w:r>
      <w:r w:rsidR="00455EB7" w:rsidRPr="00981EF4">
        <w:rPr>
          <w:szCs w:val="27"/>
        </w:rPr>
        <w:t>п</w:t>
      </w:r>
      <w:r w:rsidRPr="00981EF4">
        <w:rPr>
          <w:szCs w:val="27"/>
        </w:rPr>
        <w:t>остановление мэрии города Новосибирска от</w:t>
      </w:r>
      <w:r w:rsidR="00981EF4" w:rsidRPr="00981EF4">
        <w:rPr>
          <w:szCs w:val="27"/>
        </w:rPr>
        <w:t> </w:t>
      </w:r>
      <w:r w:rsidRPr="00981EF4">
        <w:rPr>
          <w:szCs w:val="27"/>
        </w:rPr>
        <w:t xml:space="preserve">12.07.2012 </w:t>
      </w:r>
      <w:r w:rsidR="00455EB7" w:rsidRPr="00981EF4">
        <w:rPr>
          <w:szCs w:val="27"/>
        </w:rPr>
        <w:t>№</w:t>
      </w:r>
      <w:r w:rsidRPr="00981EF4">
        <w:rPr>
          <w:szCs w:val="27"/>
        </w:rPr>
        <w:t xml:space="preserve"> 6996 </w:t>
      </w:r>
      <w:r w:rsidR="006C159C" w:rsidRPr="00981EF4">
        <w:rPr>
          <w:szCs w:val="27"/>
        </w:rPr>
        <w:t>«</w:t>
      </w:r>
      <w:r w:rsidRPr="00981EF4">
        <w:rPr>
          <w:szCs w:val="27"/>
        </w:rPr>
        <w:t>Об утверждении проекта планировки территории, огран</w:t>
      </w:r>
      <w:r w:rsidRPr="00981EF4">
        <w:rPr>
          <w:szCs w:val="27"/>
        </w:rPr>
        <w:t>и</w:t>
      </w:r>
      <w:r w:rsidRPr="00981EF4">
        <w:rPr>
          <w:szCs w:val="27"/>
        </w:rPr>
        <w:t xml:space="preserve">ченной ул. Сухарной, ул. Тимирязева, ул. Жуковского, </w:t>
      </w:r>
      <w:proofErr w:type="spellStart"/>
      <w:r w:rsidRPr="00981EF4">
        <w:rPr>
          <w:szCs w:val="27"/>
        </w:rPr>
        <w:t>Мочищенским</w:t>
      </w:r>
      <w:proofErr w:type="spellEnd"/>
      <w:r w:rsidRPr="00981EF4">
        <w:rPr>
          <w:szCs w:val="27"/>
        </w:rPr>
        <w:t xml:space="preserve"> шоссе, гр</w:t>
      </w:r>
      <w:r w:rsidRPr="00981EF4">
        <w:rPr>
          <w:szCs w:val="27"/>
        </w:rPr>
        <w:t>а</w:t>
      </w:r>
      <w:r w:rsidRPr="00981EF4">
        <w:rPr>
          <w:szCs w:val="27"/>
        </w:rPr>
        <w:t>ницей города Новосибирска и руслом реки 2-</w:t>
      </w:r>
      <w:r w:rsidR="00981EF4" w:rsidRPr="00981EF4">
        <w:rPr>
          <w:szCs w:val="27"/>
        </w:rPr>
        <w:t>я</w:t>
      </w:r>
      <w:r w:rsidRPr="00981EF4">
        <w:rPr>
          <w:szCs w:val="27"/>
        </w:rPr>
        <w:t xml:space="preserve"> Ельцовк</w:t>
      </w:r>
      <w:r w:rsidR="00981EF4" w:rsidRPr="00981EF4">
        <w:rPr>
          <w:szCs w:val="27"/>
        </w:rPr>
        <w:t>а</w:t>
      </w:r>
      <w:r w:rsidRPr="00981EF4">
        <w:rPr>
          <w:szCs w:val="27"/>
        </w:rPr>
        <w:t xml:space="preserve">, в </w:t>
      </w:r>
      <w:proofErr w:type="spellStart"/>
      <w:r w:rsidRPr="00981EF4">
        <w:rPr>
          <w:szCs w:val="27"/>
        </w:rPr>
        <w:t>Заельцовском</w:t>
      </w:r>
      <w:proofErr w:type="spellEnd"/>
      <w:r w:rsidRPr="00981EF4">
        <w:rPr>
          <w:szCs w:val="27"/>
        </w:rPr>
        <w:t xml:space="preserve"> районе и проектов межевания территорий отдыха и оздоровления и жилой застройки</w:t>
      </w:r>
      <w:r w:rsidR="006C159C" w:rsidRPr="00981EF4">
        <w:rPr>
          <w:szCs w:val="27"/>
        </w:rPr>
        <w:t>».</w:t>
      </w:r>
    </w:p>
    <w:p w:rsidR="00981EF4" w:rsidRDefault="00981EF4" w:rsidP="00CA42DF">
      <w:pPr>
        <w:ind w:firstLine="700"/>
        <w:rPr>
          <w:szCs w:val="27"/>
        </w:rPr>
      </w:pPr>
    </w:p>
    <w:p w:rsidR="00981EF4" w:rsidRDefault="00981EF4" w:rsidP="00CA42DF">
      <w:pPr>
        <w:ind w:firstLine="700"/>
        <w:rPr>
          <w:szCs w:val="27"/>
        </w:rPr>
      </w:pPr>
    </w:p>
    <w:p w:rsidR="00981EF4" w:rsidRDefault="00981EF4" w:rsidP="00CA42DF">
      <w:pPr>
        <w:ind w:firstLine="700"/>
        <w:rPr>
          <w:szCs w:val="27"/>
        </w:rPr>
      </w:pPr>
    </w:p>
    <w:p w:rsidR="005068B4" w:rsidRPr="00981EF4" w:rsidRDefault="00455EB7" w:rsidP="00CA42DF">
      <w:pPr>
        <w:ind w:firstLine="700"/>
        <w:rPr>
          <w:szCs w:val="27"/>
        </w:rPr>
      </w:pPr>
      <w:r w:rsidRPr="00981EF4">
        <w:rPr>
          <w:szCs w:val="27"/>
        </w:rPr>
        <w:lastRenderedPageBreak/>
        <w:t>5</w:t>
      </w:r>
      <w:r w:rsidR="005068B4" w:rsidRPr="00981EF4">
        <w:rPr>
          <w:szCs w:val="27"/>
        </w:rPr>
        <w:t>. </w:t>
      </w:r>
      <w:proofErr w:type="gramStart"/>
      <w:r w:rsidR="005068B4" w:rsidRPr="00981EF4">
        <w:rPr>
          <w:szCs w:val="27"/>
        </w:rPr>
        <w:t>Контроль за</w:t>
      </w:r>
      <w:proofErr w:type="gramEnd"/>
      <w:r w:rsidR="005068B4" w:rsidRPr="00981EF4">
        <w:rPr>
          <w:szCs w:val="27"/>
        </w:rPr>
        <w:t xml:space="preserve"> исполнением постановления возложить на </w:t>
      </w:r>
      <w:r w:rsidR="009F16FE" w:rsidRPr="00981EF4">
        <w:rPr>
          <w:szCs w:val="27"/>
        </w:rPr>
        <w:t xml:space="preserve">заместителя мэра города Новосибирска </w:t>
      </w:r>
      <w:r w:rsidR="00E37915" w:rsidRPr="00981EF4">
        <w:rPr>
          <w:szCs w:val="27"/>
        </w:rPr>
        <w:t xml:space="preserve">– </w:t>
      </w:r>
      <w:r w:rsidR="005068B4" w:rsidRPr="00981EF4">
        <w:rPr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81EF4" w:rsidRPr="00981EF4" w:rsidTr="00981EF4">
        <w:tc>
          <w:tcPr>
            <w:tcW w:w="6946" w:type="dxa"/>
          </w:tcPr>
          <w:p w:rsidR="00981EF4" w:rsidRPr="00981EF4" w:rsidRDefault="00981EF4" w:rsidP="00981EF4">
            <w:pPr>
              <w:spacing w:before="600"/>
              <w:ind w:firstLine="34"/>
              <w:rPr>
                <w:szCs w:val="28"/>
              </w:rPr>
            </w:pPr>
            <w:r w:rsidRPr="00981EF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81EF4" w:rsidRPr="00981EF4" w:rsidRDefault="00981EF4" w:rsidP="00981EF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81E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Default="00981EF4" w:rsidP="00981EF4">
      <w:pPr>
        <w:suppressAutoHyphens/>
        <w:ind w:firstLine="0"/>
        <w:rPr>
          <w:sz w:val="24"/>
          <w:szCs w:val="24"/>
        </w:rPr>
      </w:pPr>
    </w:p>
    <w:p w:rsidR="00981EF4" w:rsidRPr="001264D1" w:rsidRDefault="00981EF4" w:rsidP="00981EF4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981EF4" w:rsidRPr="001264D1" w:rsidRDefault="00981EF4" w:rsidP="00981EF4">
      <w:pPr>
        <w:suppressAutoHyphens/>
        <w:ind w:firstLine="0"/>
        <w:rPr>
          <w:sz w:val="24"/>
          <w:szCs w:val="24"/>
        </w:rPr>
      </w:pPr>
      <w:r w:rsidRPr="001264D1">
        <w:rPr>
          <w:sz w:val="24"/>
          <w:szCs w:val="24"/>
        </w:rPr>
        <w:t>2275</w:t>
      </w:r>
      <w:r>
        <w:rPr>
          <w:sz w:val="24"/>
          <w:szCs w:val="24"/>
        </w:rPr>
        <w:t>337</w:t>
      </w:r>
    </w:p>
    <w:p w:rsidR="005068B4" w:rsidRPr="00354F4B" w:rsidRDefault="00981EF4" w:rsidP="00981EF4">
      <w:pPr>
        <w:ind w:firstLine="0"/>
        <w:rPr>
          <w:szCs w:val="28"/>
        </w:rPr>
        <w:sectPr w:rsidR="005068B4" w:rsidRPr="00354F4B" w:rsidSect="00CA42D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  <w:proofErr w:type="spellStart"/>
      <w:r w:rsidRPr="001264D1">
        <w:rPr>
          <w:sz w:val="24"/>
          <w:szCs w:val="24"/>
        </w:rPr>
        <w:t>ГУАиГ</w:t>
      </w:r>
      <w:proofErr w:type="spellEnd"/>
    </w:p>
    <w:p w:rsidR="005068B4" w:rsidRPr="00354F4B" w:rsidRDefault="009F2663" w:rsidP="005068B4">
      <w:pPr>
        <w:tabs>
          <w:tab w:val="left" w:pos="6379"/>
        </w:tabs>
        <w:ind w:firstLine="6379"/>
        <w:rPr>
          <w:szCs w:val="28"/>
        </w:rPr>
      </w:pPr>
      <w:r w:rsidRPr="009F2663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354F4B">
        <w:rPr>
          <w:szCs w:val="28"/>
        </w:rPr>
        <w:t xml:space="preserve">от </w:t>
      </w:r>
      <w:r w:rsidR="00FB2BD0">
        <w:rPr>
          <w:szCs w:val="28"/>
          <w:u w:val="single"/>
        </w:rPr>
        <w:t>13.03.2015</w:t>
      </w:r>
      <w:r w:rsidRPr="00354F4B">
        <w:rPr>
          <w:szCs w:val="28"/>
        </w:rPr>
        <w:t xml:space="preserve"> № </w:t>
      </w:r>
      <w:r w:rsidR="00FB2BD0">
        <w:rPr>
          <w:szCs w:val="28"/>
          <w:u w:val="single"/>
        </w:rPr>
        <w:t>2397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981EF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9F16FE" w:rsidRDefault="00494518" w:rsidP="00981EF4">
      <w:pPr>
        <w:widowControl w:val="0"/>
        <w:suppressAutoHyphens/>
        <w:ind w:right="-2" w:firstLine="0"/>
        <w:jc w:val="center"/>
        <w:rPr>
          <w:szCs w:val="28"/>
        </w:rPr>
      </w:pPr>
      <w:proofErr w:type="gramStart"/>
      <w:r w:rsidRPr="005D0158">
        <w:rPr>
          <w:szCs w:val="28"/>
        </w:rPr>
        <w:t xml:space="preserve">планировки </w:t>
      </w:r>
      <w:r w:rsidRPr="00516ACB">
        <w:rPr>
          <w:szCs w:val="28"/>
        </w:rPr>
        <w:t>территории, ограниченной рекой Обь</w:t>
      </w:r>
      <w:r>
        <w:rPr>
          <w:szCs w:val="28"/>
        </w:rPr>
        <w:t>ю</w:t>
      </w:r>
      <w:r w:rsidRPr="00516ACB">
        <w:rPr>
          <w:szCs w:val="28"/>
        </w:rPr>
        <w:t xml:space="preserve">, границей города Новосибирска, </w:t>
      </w:r>
      <w:proofErr w:type="spellStart"/>
      <w:r w:rsidRPr="00516ACB">
        <w:rPr>
          <w:szCs w:val="28"/>
        </w:rPr>
        <w:t>Мочищенским</w:t>
      </w:r>
      <w:proofErr w:type="spellEnd"/>
      <w:r w:rsidRPr="00516ACB">
        <w:rPr>
          <w:szCs w:val="28"/>
        </w:rPr>
        <w:t xml:space="preserve"> шоссе, ул.</w:t>
      </w:r>
      <w:r>
        <w:rPr>
          <w:szCs w:val="28"/>
        </w:rPr>
        <w:t xml:space="preserve"> </w:t>
      </w:r>
      <w:r w:rsidRPr="00516ACB">
        <w:rPr>
          <w:szCs w:val="28"/>
        </w:rPr>
        <w:t>Жуковского, ул.</w:t>
      </w:r>
      <w:r>
        <w:rPr>
          <w:szCs w:val="28"/>
        </w:rPr>
        <w:t> </w:t>
      </w:r>
      <w:r w:rsidRPr="00516ACB">
        <w:rPr>
          <w:szCs w:val="28"/>
        </w:rPr>
        <w:t xml:space="preserve">Тимирязева, </w:t>
      </w:r>
      <w:proofErr w:type="gramEnd"/>
    </w:p>
    <w:p w:rsidR="009F16FE" w:rsidRDefault="00494518" w:rsidP="00981EF4">
      <w:pPr>
        <w:widowControl w:val="0"/>
        <w:suppressAutoHyphens/>
        <w:ind w:right="-2" w:firstLine="0"/>
        <w:jc w:val="center"/>
        <w:rPr>
          <w:szCs w:val="28"/>
        </w:rPr>
      </w:pPr>
      <w:r w:rsidRPr="00516ACB">
        <w:rPr>
          <w:szCs w:val="28"/>
        </w:rPr>
        <w:t>ул.</w:t>
      </w:r>
      <w:r>
        <w:rPr>
          <w:szCs w:val="28"/>
        </w:rPr>
        <w:t xml:space="preserve"> </w:t>
      </w:r>
      <w:r w:rsidRPr="00516ACB">
        <w:rPr>
          <w:szCs w:val="28"/>
        </w:rPr>
        <w:t xml:space="preserve">Сухарной, перспективной городской магистралью </w:t>
      </w:r>
      <w:proofErr w:type="gramStart"/>
      <w:r w:rsidRPr="00516ACB">
        <w:rPr>
          <w:szCs w:val="28"/>
        </w:rPr>
        <w:t>непрерывного</w:t>
      </w:r>
      <w:proofErr w:type="gramEnd"/>
      <w:r w:rsidRPr="00516ACB">
        <w:rPr>
          <w:szCs w:val="28"/>
        </w:rPr>
        <w:t xml:space="preserve"> </w:t>
      </w:r>
    </w:p>
    <w:p w:rsidR="009F16FE" w:rsidRDefault="00494518" w:rsidP="00981EF4">
      <w:pPr>
        <w:widowControl w:val="0"/>
        <w:suppressAutoHyphens/>
        <w:ind w:right="-2" w:firstLine="0"/>
        <w:jc w:val="center"/>
        <w:rPr>
          <w:szCs w:val="28"/>
        </w:rPr>
      </w:pPr>
      <w:r w:rsidRPr="00516ACB">
        <w:rPr>
          <w:szCs w:val="28"/>
        </w:rPr>
        <w:t xml:space="preserve">движения в направлении перспективного </w:t>
      </w:r>
      <w:proofErr w:type="spellStart"/>
      <w:r w:rsidRPr="00516ACB">
        <w:rPr>
          <w:szCs w:val="28"/>
        </w:rPr>
        <w:t>Ельцовского</w:t>
      </w:r>
      <w:proofErr w:type="spellEnd"/>
      <w:r w:rsidRPr="00516ACB">
        <w:rPr>
          <w:szCs w:val="28"/>
        </w:rPr>
        <w:t xml:space="preserve"> моста </w:t>
      </w:r>
    </w:p>
    <w:p w:rsidR="005068B4" w:rsidRDefault="00494518" w:rsidP="00981EF4">
      <w:pPr>
        <w:widowControl w:val="0"/>
        <w:suppressAutoHyphens/>
        <w:ind w:right="-2" w:firstLine="0"/>
        <w:jc w:val="center"/>
        <w:rPr>
          <w:szCs w:val="28"/>
        </w:rPr>
      </w:pPr>
      <w:r w:rsidRPr="00516ACB">
        <w:rPr>
          <w:szCs w:val="28"/>
        </w:rPr>
        <w:t xml:space="preserve">через реку Обь в </w:t>
      </w:r>
      <w:proofErr w:type="spellStart"/>
      <w:r w:rsidRPr="00516ACB">
        <w:rPr>
          <w:szCs w:val="28"/>
        </w:rPr>
        <w:t>Заельцовском</w:t>
      </w:r>
      <w:proofErr w:type="spellEnd"/>
      <w:r w:rsidRPr="00516ACB">
        <w:rPr>
          <w:szCs w:val="28"/>
        </w:rPr>
        <w:t xml:space="preserve"> районе</w:t>
      </w:r>
    </w:p>
    <w:p w:rsidR="001467C3" w:rsidRDefault="001467C3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ограниченной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 xml:space="preserve">, </w:t>
      </w:r>
      <w:r w:rsidR="00981EF4">
        <w:rPr>
          <w:szCs w:val="28"/>
        </w:rPr>
        <w:t xml:space="preserve">          </w:t>
      </w:r>
      <w:r w:rsidR="00494518" w:rsidRPr="00516ACB">
        <w:rPr>
          <w:szCs w:val="28"/>
        </w:rPr>
        <w:t xml:space="preserve">границей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DD03E0">
        <w:rPr>
          <w:szCs w:val="28"/>
        </w:rPr>
        <w:t xml:space="preserve"> </w:t>
      </w:r>
      <w:r w:rsidR="00494518" w:rsidRPr="00516ACB">
        <w:rPr>
          <w:szCs w:val="28"/>
        </w:rPr>
        <w:t>Тим</w:t>
      </w:r>
      <w:r w:rsidR="00494518" w:rsidRPr="00516ACB">
        <w:rPr>
          <w:szCs w:val="28"/>
        </w:rPr>
        <w:t>и</w:t>
      </w:r>
      <w:r w:rsidR="00494518" w:rsidRPr="00516ACB">
        <w:rPr>
          <w:szCs w:val="28"/>
        </w:rPr>
        <w:t>рязева,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 xml:space="preserve">Сухарной, перспективной городской магистралью непрерывного </w:t>
      </w:r>
      <w:r w:rsidR="00981EF4">
        <w:rPr>
          <w:szCs w:val="28"/>
        </w:rPr>
        <w:t xml:space="preserve">           </w:t>
      </w:r>
      <w:r w:rsidR="00494518" w:rsidRPr="00516ACB">
        <w:rPr>
          <w:szCs w:val="28"/>
        </w:rPr>
        <w:t xml:space="preserve">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</w:t>
      </w:r>
      <w:r w:rsidR="00494518" w:rsidRPr="00516ACB">
        <w:rPr>
          <w:szCs w:val="28"/>
        </w:rPr>
        <w:t>а</w:t>
      </w:r>
      <w:r w:rsidR="00494518" w:rsidRPr="00516ACB">
        <w:rPr>
          <w:szCs w:val="28"/>
        </w:rPr>
        <w:t>ельцовском</w:t>
      </w:r>
      <w:proofErr w:type="spellEnd"/>
      <w:r w:rsidR="00494518" w:rsidRPr="00516ACB">
        <w:rPr>
          <w:szCs w:val="28"/>
        </w:rPr>
        <w:t xml:space="preserve"> районе</w:t>
      </w:r>
      <w:r>
        <w:t xml:space="preserve">. </w:t>
      </w:r>
      <w:r w:rsidRPr="00354F4B">
        <w:rPr>
          <w:szCs w:val="28"/>
        </w:rPr>
        <w:t xml:space="preserve">Красные линии, границы зон планируемого размещения </w:t>
      </w:r>
      <w:r w:rsidR="00981EF4">
        <w:rPr>
          <w:szCs w:val="28"/>
        </w:rPr>
        <w:t xml:space="preserve">         </w:t>
      </w:r>
      <w:r w:rsidRPr="00354F4B">
        <w:rPr>
          <w:szCs w:val="28"/>
        </w:rPr>
        <w:t xml:space="preserve">объектов социально-культурного и коммунально-бытового назначения, иных </w:t>
      </w:r>
      <w:r w:rsidR="00981EF4">
        <w:rPr>
          <w:szCs w:val="28"/>
        </w:rPr>
        <w:t xml:space="preserve"> </w:t>
      </w:r>
      <w:r w:rsidRPr="00354F4B">
        <w:rPr>
          <w:szCs w:val="28"/>
        </w:rPr>
        <w:t>объектов капитального строительства, границы зон планируемого размещения объектов федерального значения, объектов регионального значения, объектов м</w:t>
      </w:r>
      <w:r w:rsidRPr="00354F4B">
        <w:rPr>
          <w:szCs w:val="28"/>
        </w:rPr>
        <w:t>е</w:t>
      </w:r>
      <w:r w:rsidRPr="00354F4B">
        <w:rPr>
          <w:szCs w:val="28"/>
        </w:rPr>
        <w:t>стного значения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494518" w:rsidRPr="005D0158">
        <w:rPr>
          <w:szCs w:val="28"/>
        </w:rPr>
        <w:t xml:space="preserve">планировки </w:t>
      </w:r>
      <w:r w:rsidR="00494518" w:rsidRPr="00516ACB">
        <w:rPr>
          <w:szCs w:val="28"/>
        </w:rPr>
        <w:t>территории, ограниченной рекой Обь</w:t>
      </w:r>
      <w:r w:rsidR="00494518">
        <w:rPr>
          <w:szCs w:val="28"/>
        </w:rPr>
        <w:t>ю</w:t>
      </w:r>
      <w:r w:rsidR="00494518" w:rsidRPr="00516ACB">
        <w:rPr>
          <w:szCs w:val="28"/>
        </w:rPr>
        <w:t>, гр</w:t>
      </w:r>
      <w:r w:rsidR="00494518" w:rsidRPr="00516ACB">
        <w:rPr>
          <w:szCs w:val="28"/>
        </w:rPr>
        <w:t>а</w:t>
      </w:r>
      <w:r w:rsidR="00494518" w:rsidRPr="00516ACB">
        <w:rPr>
          <w:szCs w:val="28"/>
        </w:rPr>
        <w:t xml:space="preserve">ницей города Новосибирска, </w:t>
      </w:r>
      <w:proofErr w:type="spellStart"/>
      <w:r w:rsidR="00494518" w:rsidRPr="00516ACB">
        <w:rPr>
          <w:szCs w:val="28"/>
        </w:rPr>
        <w:t>Мочищенским</w:t>
      </w:r>
      <w:proofErr w:type="spellEnd"/>
      <w:r w:rsidR="00494518" w:rsidRPr="00516ACB">
        <w:rPr>
          <w:szCs w:val="28"/>
        </w:rPr>
        <w:t xml:space="preserve"> шоссе,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>Жуковского, ул.</w:t>
      </w:r>
      <w:r w:rsidR="00DD03E0">
        <w:rPr>
          <w:szCs w:val="28"/>
        </w:rPr>
        <w:t xml:space="preserve"> </w:t>
      </w:r>
      <w:r w:rsidR="00494518" w:rsidRPr="00516ACB">
        <w:rPr>
          <w:szCs w:val="28"/>
        </w:rPr>
        <w:t>Тимиряз</w:t>
      </w:r>
      <w:r w:rsidR="00494518" w:rsidRPr="00516ACB">
        <w:rPr>
          <w:szCs w:val="28"/>
        </w:rPr>
        <w:t>е</w:t>
      </w:r>
      <w:r w:rsidR="00494518" w:rsidRPr="00516ACB">
        <w:rPr>
          <w:szCs w:val="28"/>
        </w:rPr>
        <w:t>ва, ул.</w:t>
      </w:r>
      <w:r w:rsidR="00494518">
        <w:rPr>
          <w:szCs w:val="28"/>
        </w:rPr>
        <w:t xml:space="preserve"> </w:t>
      </w:r>
      <w:r w:rsidR="00494518" w:rsidRPr="00516ACB">
        <w:rPr>
          <w:szCs w:val="28"/>
        </w:rPr>
        <w:t xml:space="preserve">Сухарной, перспективной городской магистралью непрерывного движения в направлении перспективного </w:t>
      </w:r>
      <w:proofErr w:type="spellStart"/>
      <w:r w:rsidR="00494518" w:rsidRPr="00516ACB">
        <w:rPr>
          <w:szCs w:val="28"/>
        </w:rPr>
        <w:t>Ельцовского</w:t>
      </w:r>
      <w:proofErr w:type="spellEnd"/>
      <w:r w:rsidR="00494518" w:rsidRPr="00516ACB">
        <w:rPr>
          <w:szCs w:val="28"/>
        </w:rPr>
        <w:t xml:space="preserve"> моста через реку Обь в </w:t>
      </w:r>
      <w:proofErr w:type="spellStart"/>
      <w:r w:rsidR="00494518" w:rsidRPr="00516ACB">
        <w:rPr>
          <w:szCs w:val="28"/>
        </w:rPr>
        <w:t>Заельцовском</w:t>
      </w:r>
      <w:proofErr w:type="spellEnd"/>
      <w:r w:rsidR="00494518" w:rsidRPr="00516ACB">
        <w:rPr>
          <w:szCs w:val="28"/>
        </w:rPr>
        <w:t xml:space="preserve">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</w:t>
      </w:r>
      <w:r w:rsidRPr="00354F4B">
        <w:rPr>
          <w:szCs w:val="28"/>
        </w:rPr>
        <w:t>н</w:t>
      </w:r>
      <w:r w:rsidRPr="00354F4B">
        <w:rPr>
          <w:szCs w:val="28"/>
        </w:rPr>
        <w:t>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</w:t>
      </w:r>
      <w:r w:rsidR="00E37915">
        <w:rPr>
          <w:szCs w:val="28"/>
        </w:rPr>
        <w:t>я</w:t>
      </w:r>
      <w:r w:rsidRPr="00354F4B">
        <w:rPr>
          <w:szCs w:val="28"/>
        </w:rPr>
        <w:t xml:space="preserve">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981EF4" w:rsidRPr="0075601C" w:rsidRDefault="00981EF4" w:rsidP="00981EF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E7DD2">
          <w:headerReference w:type="default" r:id="rId14"/>
          <w:type w:val="continuous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BF6BFE" w:rsidP="000314B6">
      <w:pPr>
        <w:widowControl w:val="0"/>
        <w:ind w:right="266" w:firstLine="0"/>
        <w:rPr>
          <w:sz w:val="24"/>
          <w:szCs w:val="24"/>
        </w:rPr>
        <w:sectPr w:rsidR="00B33552" w:rsidSect="00A477F7">
          <w:footerReference w:type="default" r:id="rId15"/>
          <w:pgSz w:w="11906" w:h="16838" w:code="9"/>
          <w:pgMar w:top="598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53225" cy="9543515"/>
            <wp:effectExtent l="19050" t="0" r="9525" b="0"/>
            <wp:docPr id="3" name="Рисунок 2" descr="C:\Users\OPerlina\AppData\Local\Microsoft\Windows\Temporary Internet Files\Content.Outlook\AGI2IANR\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AppData\Local\Microsoft\Windows\Temporary Internet Files\Content.Outlook\AGI2IANR\Приложение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56" cy="954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663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Default="00BF6BFE" w:rsidP="000314B6">
      <w:pPr>
        <w:widowControl w:val="0"/>
        <w:ind w:firstLine="0"/>
        <w:sectPr w:rsidR="00913379" w:rsidSect="00A477F7">
          <w:pgSz w:w="11906" w:h="16838" w:code="9"/>
          <w:pgMar w:top="598" w:right="567" w:bottom="700" w:left="540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904750" cy="9763795"/>
            <wp:effectExtent l="19050" t="0" r="0" b="0"/>
            <wp:docPr id="4" name="Рисунок 3" descr="C:\Users\OPerlina\AppData\Local\Microsoft\Windows\Temporary Internet Files\Content.Outlook\AGI2IANR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lina\AppData\Local\Microsoft\Windows\Temporary Internet Files\Content.Outlook\AGI2IANR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2" cy="976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56" w:rsidRPr="003447CB" w:rsidRDefault="00430D56" w:rsidP="00981EF4">
      <w:pPr>
        <w:widowControl w:val="0"/>
        <w:ind w:left="6379" w:firstLine="0"/>
        <w:rPr>
          <w:sz w:val="24"/>
          <w:szCs w:val="24"/>
        </w:rPr>
      </w:pPr>
      <w:r w:rsidRPr="003447CB">
        <w:rPr>
          <w:sz w:val="24"/>
          <w:szCs w:val="24"/>
        </w:rPr>
        <w:lastRenderedPageBreak/>
        <w:t>Приложение 3</w:t>
      </w:r>
    </w:p>
    <w:p w:rsidR="00430D56" w:rsidRPr="00430D56" w:rsidRDefault="00E37915" w:rsidP="00981EF4">
      <w:pPr>
        <w:widowControl w:val="0"/>
        <w:ind w:left="6379" w:firstLine="0"/>
        <w:rPr>
          <w:sz w:val="24"/>
          <w:szCs w:val="24"/>
        </w:rPr>
      </w:pPr>
      <w:r>
        <w:rPr>
          <w:sz w:val="24"/>
          <w:szCs w:val="24"/>
        </w:rPr>
        <w:t xml:space="preserve">к проекту </w:t>
      </w:r>
      <w:r w:rsidR="00430D56" w:rsidRPr="00430D56">
        <w:rPr>
          <w:sz w:val="24"/>
          <w:szCs w:val="24"/>
        </w:rPr>
        <w:t>планировки террит</w:t>
      </w:r>
      <w:r w:rsidR="00430D56" w:rsidRPr="00430D56">
        <w:rPr>
          <w:sz w:val="24"/>
          <w:szCs w:val="24"/>
        </w:rPr>
        <w:t>о</w:t>
      </w:r>
      <w:r w:rsidR="00430D56" w:rsidRPr="00430D56">
        <w:rPr>
          <w:sz w:val="24"/>
          <w:szCs w:val="24"/>
        </w:rPr>
        <w:t xml:space="preserve">рии, ограниченной рекой Обью, границей города Новосибирска, </w:t>
      </w:r>
      <w:proofErr w:type="spellStart"/>
      <w:r w:rsidR="00430D56" w:rsidRPr="00430D56">
        <w:rPr>
          <w:sz w:val="24"/>
          <w:szCs w:val="24"/>
        </w:rPr>
        <w:t>Мочищенским</w:t>
      </w:r>
      <w:proofErr w:type="spellEnd"/>
      <w:r w:rsidR="00430D56" w:rsidRPr="00430D56">
        <w:rPr>
          <w:sz w:val="24"/>
          <w:szCs w:val="24"/>
        </w:rPr>
        <w:t xml:space="preserve"> шоссе, ул. Жуко</w:t>
      </w:r>
      <w:r w:rsidR="00430D56" w:rsidRPr="00430D56">
        <w:rPr>
          <w:sz w:val="24"/>
          <w:szCs w:val="24"/>
        </w:rPr>
        <w:t>в</w:t>
      </w:r>
      <w:r w:rsidR="00430D56" w:rsidRPr="00430D56">
        <w:rPr>
          <w:sz w:val="24"/>
          <w:szCs w:val="24"/>
        </w:rPr>
        <w:t>ского, ул. Тимирязева, ул. Суха</w:t>
      </w:r>
      <w:r w:rsidR="00430D56" w:rsidRPr="00430D56">
        <w:rPr>
          <w:sz w:val="24"/>
          <w:szCs w:val="24"/>
        </w:rPr>
        <w:t>р</w:t>
      </w:r>
      <w:r w:rsidR="00430D56" w:rsidRPr="00430D56">
        <w:rPr>
          <w:sz w:val="24"/>
          <w:szCs w:val="24"/>
        </w:rPr>
        <w:t>ной, перспективной городской магистралью непрерывного дв</w:t>
      </w:r>
      <w:r w:rsidR="00430D56" w:rsidRPr="00430D56">
        <w:rPr>
          <w:sz w:val="24"/>
          <w:szCs w:val="24"/>
        </w:rPr>
        <w:t>и</w:t>
      </w:r>
      <w:r w:rsidR="00430D56" w:rsidRPr="00430D56">
        <w:rPr>
          <w:sz w:val="24"/>
          <w:szCs w:val="24"/>
        </w:rPr>
        <w:t>жения в направлении перспекти</w:t>
      </w:r>
      <w:r w:rsidR="00430D56" w:rsidRPr="00430D56">
        <w:rPr>
          <w:sz w:val="24"/>
          <w:szCs w:val="24"/>
        </w:rPr>
        <w:t>в</w:t>
      </w:r>
      <w:r w:rsidR="00430D56" w:rsidRPr="00430D56">
        <w:rPr>
          <w:sz w:val="24"/>
          <w:szCs w:val="24"/>
        </w:rPr>
        <w:t xml:space="preserve">ного </w:t>
      </w:r>
      <w:proofErr w:type="spellStart"/>
      <w:r w:rsidR="00430D56" w:rsidRPr="00430D56">
        <w:rPr>
          <w:sz w:val="24"/>
          <w:szCs w:val="24"/>
        </w:rPr>
        <w:t>Ельцовского</w:t>
      </w:r>
      <w:proofErr w:type="spellEnd"/>
      <w:r w:rsidR="00430D56" w:rsidRPr="00430D56">
        <w:rPr>
          <w:sz w:val="24"/>
          <w:szCs w:val="24"/>
        </w:rPr>
        <w:t xml:space="preserve"> моста через реку Обь в </w:t>
      </w:r>
      <w:proofErr w:type="spellStart"/>
      <w:r w:rsidR="00430D56" w:rsidRPr="00430D56">
        <w:rPr>
          <w:sz w:val="24"/>
          <w:szCs w:val="24"/>
        </w:rPr>
        <w:t>Заельцовском</w:t>
      </w:r>
      <w:proofErr w:type="spellEnd"/>
      <w:r w:rsidR="00430D56" w:rsidRPr="00430D56">
        <w:rPr>
          <w:sz w:val="24"/>
          <w:szCs w:val="24"/>
        </w:rPr>
        <w:t xml:space="preserve"> районе</w:t>
      </w:r>
    </w:p>
    <w:p w:rsidR="00430D56" w:rsidRDefault="00430D56" w:rsidP="00430D56">
      <w:pPr>
        <w:ind w:firstLine="0"/>
        <w:jc w:val="center"/>
        <w:rPr>
          <w:b/>
        </w:rPr>
      </w:pPr>
    </w:p>
    <w:p w:rsidR="00981EF4" w:rsidRDefault="00981EF4" w:rsidP="00430D56">
      <w:pPr>
        <w:ind w:firstLine="0"/>
        <w:jc w:val="center"/>
        <w:rPr>
          <w:b/>
        </w:rPr>
      </w:pPr>
    </w:p>
    <w:p w:rsidR="00797086" w:rsidRPr="00480C1F" w:rsidRDefault="00797086" w:rsidP="00797086">
      <w:pPr>
        <w:ind w:firstLine="0"/>
        <w:jc w:val="center"/>
        <w:rPr>
          <w:b/>
        </w:rPr>
      </w:pPr>
      <w:r w:rsidRPr="00480C1F">
        <w:rPr>
          <w:b/>
        </w:rPr>
        <w:t>ПОЛОЖЕНИ</w:t>
      </w:r>
      <w:r>
        <w:rPr>
          <w:b/>
        </w:rPr>
        <w:t>Я</w:t>
      </w:r>
    </w:p>
    <w:p w:rsidR="00797086" w:rsidRDefault="00797086" w:rsidP="00797086">
      <w:pPr>
        <w:ind w:firstLine="0"/>
        <w:jc w:val="center"/>
        <w:rPr>
          <w:b/>
        </w:rPr>
      </w:pPr>
      <w:r w:rsidRPr="00480C1F">
        <w:rPr>
          <w:b/>
        </w:rPr>
        <w:t xml:space="preserve">о размещении объектов капитального строительства местного значения, </w:t>
      </w:r>
    </w:p>
    <w:p w:rsidR="00981EF4" w:rsidRDefault="00797086" w:rsidP="00797086">
      <w:pPr>
        <w:ind w:firstLine="0"/>
        <w:jc w:val="center"/>
        <w:rPr>
          <w:b/>
        </w:rPr>
      </w:pPr>
      <w:r w:rsidRPr="00480C1F">
        <w:rPr>
          <w:b/>
        </w:rPr>
        <w:t xml:space="preserve">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</w:t>
      </w:r>
      <w:r w:rsidR="00981EF4" w:rsidRPr="00480C1F">
        <w:rPr>
          <w:b/>
        </w:rPr>
        <w:t>необходимых</w:t>
      </w:r>
    </w:p>
    <w:p w:rsidR="00797086" w:rsidRPr="00480C1F" w:rsidRDefault="00797086" w:rsidP="00797086">
      <w:pPr>
        <w:ind w:firstLine="0"/>
        <w:jc w:val="center"/>
        <w:rPr>
          <w:b/>
        </w:rPr>
      </w:pPr>
      <w:r w:rsidRPr="00480C1F">
        <w:rPr>
          <w:b/>
        </w:rPr>
        <w:t>для развития территории</w:t>
      </w:r>
    </w:p>
    <w:p w:rsidR="00797086" w:rsidRPr="00480C1F" w:rsidRDefault="00797086" w:rsidP="00797086">
      <w:pPr>
        <w:ind w:firstLine="0"/>
        <w:jc w:val="center"/>
        <w:rPr>
          <w:b/>
        </w:rPr>
      </w:pPr>
    </w:p>
    <w:p w:rsidR="00797086" w:rsidRPr="00480C1F" w:rsidRDefault="00797086" w:rsidP="00797086">
      <w:pPr>
        <w:ind w:firstLine="0"/>
        <w:jc w:val="center"/>
        <w:rPr>
          <w:b/>
        </w:rPr>
      </w:pPr>
      <w:r w:rsidRPr="00480C1F">
        <w:rPr>
          <w:b/>
        </w:rPr>
        <w:t>1. Характеристика современного использования территории</w:t>
      </w:r>
    </w:p>
    <w:p w:rsidR="00797086" w:rsidRPr="00480C1F" w:rsidRDefault="00797086" w:rsidP="00797086">
      <w:pPr>
        <w:ind w:firstLine="0"/>
        <w:jc w:val="center"/>
      </w:pPr>
    </w:p>
    <w:p w:rsidR="00797086" w:rsidRPr="00480C1F" w:rsidRDefault="00797086" w:rsidP="00797086">
      <w:pPr>
        <w:spacing w:line="245" w:lineRule="auto"/>
        <w:ind w:firstLine="0"/>
        <w:jc w:val="center"/>
        <w:rPr>
          <w:b/>
        </w:rPr>
      </w:pPr>
      <w:bookmarkStart w:id="0" w:name="_Toc287107265"/>
      <w:bookmarkStart w:id="1" w:name="_Toc294799587"/>
      <w:r w:rsidRPr="00480C1F">
        <w:rPr>
          <w:b/>
        </w:rPr>
        <w:t>1.1. Планировочная ситуация</w:t>
      </w:r>
      <w:bookmarkEnd w:id="0"/>
      <w:bookmarkEnd w:id="1"/>
    </w:p>
    <w:p w:rsidR="00797086" w:rsidRPr="00480C1F" w:rsidRDefault="00797086" w:rsidP="00797086">
      <w:pPr>
        <w:spacing w:line="245" w:lineRule="auto"/>
        <w:ind w:firstLine="708"/>
      </w:pPr>
    </w:p>
    <w:p w:rsidR="00797086" w:rsidRPr="00006BF7" w:rsidRDefault="00797086" w:rsidP="00797086">
      <w:pPr>
        <w:rPr>
          <w:sz w:val="26"/>
          <w:szCs w:val="26"/>
        </w:rPr>
      </w:pPr>
      <w:r w:rsidRPr="00480C1F">
        <w:t>Проектируемая территория расположена в правобережной части города Н</w:t>
      </w:r>
      <w:r w:rsidRPr="00480C1F">
        <w:t>о</w:t>
      </w:r>
      <w:r w:rsidRPr="00480C1F">
        <w:t>восибирска, входит</w:t>
      </w:r>
      <w:r>
        <w:t xml:space="preserve"> в состав </w:t>
      </w:r>
      <w:proofErr w:type="spellStart"/>
      <w:r>
        <w:t>Заельцовского</w:t>
      </w:r>
      <w:proofErr w:type="spellEnd"/>
      <w:r>
        <w:t xml:space="preserve"> района,</w:t>
      </w:r>
      <w:r w:rsidRPr="00C47F79">
        <w:t xml:space="preserve"> ограничена рекой Обью, </w:t>
      </w:r>
      <w:r w:rsidR="00981EF4">
        <w:t xml:space="preserve">          </w:t>
      </w:r>
      <w:r w:rsidRPr="00C47F79">
        <w:t xml:space="preserve">границей города </w:t>
      </w:r>
      <w:r w:rsidRPr="00006BF7">
        <w:t xml:space="preserve">Новосибирска, </w:t>
      </w:r>
      <w:proofErr w:type="spellStart"/>
      <w:r w:rsidRPr="00006BF7">
        <w:t>Мочищенским</w:t>
      </w:r>
      <w:proofErr w:type="spellEnd"/>
      <w:r w:rsidRPr="00006BF7">
        <w:t xml:space="preserve"> шоссе, ул. Жуковского, ул.</w:t>
      </w:r>
      <w:r w:rsidR="00981EF4">
        <w:t xml:space="preserve"> </w:t>
      </w:r>
      <w:r w:rsidRPr="00006BF7">
        <w:t>Тим</w:t>
      </w:r>
      <w:r w:rsidRPr="00006BF7">
        <w:t>и</w:t>
      </w:r>
      <w:r w:rsidRPr="00006BF7">
        <w:t>рязева, ул. Сухарной, перспективной городской магистралью непрерывного дв</w:t>
      </w:r>
      <w:r w:rsidRPr="00006BF7">
        <w:t>и</w:t>
      </w:r>
      <w:r w:rsidRPr="00006BF7">
        <w:t xml:space="preserve">жения в направлении перспективного </w:t>
      </w:r>
      <w:proofErr w:type="spellStart"/>
      <w:r w:rsidRPr="00006BF7">
        <w:t>Ельцовского</w:t>
      </w:r>
      <w:proofErr w:type="spellEnd"/>
      <w:r w:rsidRPr="00006BF7">
        <w:t xml:space="preserve"> моста через реку Обь в </w:t>
      </w:r>
      <w:proofErr w:type="spellStart"/>
      <w:r w:rsidRPr="00006BF7">
        <w:t>Заельцовском</w:t>
      </w:r>
      <w:proofErr w:type="spellEnd"/>
      <w:r w:rsidRPr="00006BF7">
        <w:t xml:space="preserve"> районе. Площадь участка по техническому заданию </w:t>
      </w:r>
      <w:r w:rsidR="00981EF4">
        <w:t xml:space="preserve">- </w:t>
      </w:r>
      <w:r w:rsidRPr="00006BF7">
        <w:t xml:space="preserve">4256 га. </w:t>
      </w:r>
      <w:r w:rsidR="00923FCB">
        <w:t xml:space="preserve">                  </w:t>
      </w:r>
      <w:r w:rsidRPr="00006BF7">
        <w:t>В процессе проектирования по согласованию с заказчиком границы проекта пл</w:t>
      </w:r>
      <w:r w:rsidRPr="00006BF7">
        <w:t>а</w:t>
      </w:r>
      <w:r w:rsidRPr="00006BF7">
        <w:t xml:space="preserve">нировки были уточнены с добавлением </w:t>
      </w:r>
      <w:r w:rsidRPr="00A61F24">
        <w:t>площади 258,63 га</w:t>
      </w:r>
      <w:r w:rsidRPr="00006BF7">
        <w:t>. В итог</w:t>
      </w:r>
      <w:r w:rsidR="00981EF4">
        <w:t>е</w:t>
      </w:r>
      <w:r w:rsidRPr="00006BF7">
        <w:t xml:space="preserve"> площадь пр</w:t>
      </w:r>
      <w:r w:rsidRPr="00006BF7">
        <w:t>о</w:t>
      </w:r>
      <w:r w:rsidRPr="00006BF7">
        <w:t xml:space="preserve">екта планировки составила </w:t>
      </w:r>
      <w:r w:rsidRPr="003043E2">
        <w:t>4514,63</w:t>
      </w:r>
      <w:r w:rsidRPr="00006BF7">
        <w:t xml:space="preserve"> га.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>В настоящее время проектируемая территория используется как рекреац</w:t>
      </w:r>
      <w:r w:rsidRPr="00006BF7">
        <w:t>и</w:t>
      </w:r>
      <w:r w:rsidRPr="00006BF7">
        <w:t>онная зона и зона жилой застройки. Производственная функция представлена н</w:t>
      </w:r>
      <w:r w:rsidRPr="00006BF7">
        <w:t>е</w:t>
      </w:r>
      <w:r w:rsidRPr="00006BF7">
        <w:t xml:space="preserve">значительно. К востоку от территории </w:t>
      </w:r>
      <w:proofErr w:type="spellStart"/>
      <w:r w:rsidRPr="00006BF7">
        <w:t>Заельцовского</w:t>
      </w:r>
      <w:proofErr w:type="spellEnd"/>
      <w:r w:rsidRPr="00006BF7">
        <w:t xml:space="preserve"> кладбища находится деревообрабатывающее предприятие. Ряд небольших производственных террит</w:t>
      </w:r>
      <w:r w:rsidRPr="00006BF7">
        <w:t>о</w:t>
      </w:r>
      <w:r w:rsidRPr="00006BF7">
        <w:t>рий находится в районе ул. Тимирязева.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 xml:space="preserve">Большая часть территории занята </w:t>
      </w:r>
      <w:proofErr w:type="spellStart"/>
      <w:r w:rsidRPr="00006BF7">
        <w:t>Заельцовским</w:t>
      </w:r>
      <w:proofErr w:type="spellEnd"/>
      <w:r w:rsidRPr="00006BF7">
        <w:t xml:space="preserve"> бором – важной составной частью природно-экологического каркаса города</w:t>
      </w:r>
      <w:r w:rsidR="00923FCB">
        <w:t xml:space="preserve"> </w:t>
      </w:r>
      <w:r w:rsidRPr="00006BF7">
        <w:t>Новосибирска, обеспечивающ</w:t>
      </w:r>
      <w:r w:rsidRPr="00006BF7">
        <w:t>е</w:t>
      </w:r>
      <w:r w:rsidRPr="00006BF7">
        <w:t xml:space="preserve">го экологическую стабильность территории. </w:t>
      </w:r>
      <w:proofErr w:type="spellStart"/>
      <w:r w:rsidRPr="00006BF7">
        <w:t>Заельцовский</w:t>
      </w:r>
      <w:proofErr w:type="spellEnd"/>
      <w:r w:rsidRPr="00006BF7">
        <w:t xml:space="preserve"> бор является крупне</w:t>
      </w:r>
      <w:r w:rsidRPr="00006BF7">
        <w:t>й</w:t>
      </w:r>
      <w:r w:rsidRPr="00006BF7">
        <w:t xml:space="preserve">шим на территории города естественным лесным массивом (городские леса) площадью свыше 3,1 тыс. га. Необходимо отметить хорошую транспортную и пешеходную доступность </w:t>
      </w:r>
      <w:proofErr w:type="spellStart"/>
      <w:r w:rsidRPr="00006BF7">
        <w:t>Заельцовского</w:t>
      </w:r>
      <w:proofErr w:type="spellEnd"/>
      <w:r w:rsidRPr="00006BF7">
        <w:t xml:space="preserve"> бора по отношению к прилегающим ж</w:t>
      </w:r>
      <w:r w:rsidRPr="00006BF7">
        <w:t>и</w:t>
      </w:r>
      <w:r w:rsidRPr="00006BF7">
        <w:t>лым районам и территории центра города Новосибирска. Проектируемая террит</w:t>
      </w:r>
      <w:r w:rsidRPr="00006BF7">
        <w:t>о</w:t>
      </w:r>
      <w:r w:rsidRPr="00006BF7">
        <w:t>рия традиционно выполняет всесезонные рекреационные функции, является популярным местом отдыха горожан.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lastRenderedPageBreak/>
        <w:t xml:space="preserve">В соответствии с Генеральным планом города Новосибирска проектируемая территория отнесена к северному планировочному сектору. Кроме </w:t>
      </w:r>
      <w:proofErr w:type="spellStart"/>
      <w:r w:rsidRPr="00006BF7">
        <w:t>Заельцовского</w:t>
      </w:r>
      <w:proofErr w:type="spellEnd"/>
      <w:r w:rsidRPr="00006BF7">
        <w:t xml:space="preserve"> бора, в </w:t>
      </w:r>
      <w:r w:rsidRPr="000563A2">
        <w:t>рекреационную</w:t>
      </w:r>
      <w:r>
        <w:t xml:space="preserve"> </w:t>
      </w:r>
      <w:r w:rsidRPr="00006BF7">
        <w:t xml:space="preserve">зону входят территории муниципального автономного </w:t>
      </w:r>
      <w:r w:rsidR="00923FCB">
        <w:t xml:space="preserve"> </w:t>
      </w:r>
      <w:r w:rsidRPr="00006BF7">
        <w:t>учреждения культуры города Новосибирска «Парк культуры и отдыха «</w:t>
      </w:r>
      <w:proofErr w:type="spellStart"/>
      <w:r w:rsidRPr="00006BF7">
        <w:t>Заельцо</w:t>
      </w:r>
      <w:r w:rsidRPr="00006BF7">
        <w:t>в</w:t>
      </w:r>
      <w:r w:rsidR="00981EF4">
        <w:t>ский</w:t>
      </w:r>
      <w:proofErr w:type="spellEnd"/>
      <w:r w:rsidR="00981EF4">
        <w:t xml:space="preserve">» (далее – 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85293">
        <w:t>Заельцовский</w:t>
      </w:r>
      <w:proofErr w:type="spellEnd"/>
      <w:r w:rsidRPr="00085293">
        <w:t xml:space="preserve">»), </w:t>
      </w:r>
      <w:r>
        <w:t>Д</w:t>
      </w:r>
      <w:r w:rsidRPr="00085293">
        <w:t>ендро</w:t>
      </w:r>
      <w:r>
        <w:t xml:space="preserve">логического </w:t>
      </w:r>
      <w:r w:rsidRPr="00085293">
        <w:t>парка</w:t>
      </w:r>
      <w:r w:rsidRPr="00006BF7">
        <w:t>, Новосибирск</w:t>
      </w:r>
      <w:r w:rsidRPr="00006BF7">
        <w:t>о</w:t>
      </w:r>
      <w:r w:rsidRPr="00006BF7">
        <w:t xml:space="preserve">го зоопарка (далее – зоопарк). Эти объекты формируют южную, наиболее освоенную для рекреационного использования и активно посещаемую часть </w:t>
      </w:r>
      <w:proofErr w:type="spellStart"/>
      <w:r w:rsidRPr="00006BF7">
        <w:t>З</w:t>
      </w:r>
      <w:r w:rsidRPr="00006BF7">
        <w:t>а</w:t>
      </w:r>
      <w:r w:rsidRPr="00006BF7">
        <w:t>ельцовского</w:t>
      </w:r>
      <w:proofErr w:type="spellEnd"/>
      <w:r w:rsidRPr="00006BF7">
        <w:t xml:space="preserve"> района. Проекты границ земельных участков, занятых городскими лесами, утверждены распоряжением мэра от 30.06.2006 № 5035-р «Об утвержд</w:t>
      </w:r>
      <w:r w:rsidRPr="00006BF7">
        <w:t>е</w:t>
      </w:r>
      <w:r w:rsidRPr="00006BF7">
        <w:t>нии проектов границ земельных участков и передаче муниципальному учрежд</w:t>
      </w:r>
      <w:r w:rsidRPr="00006BF7">
        <w:t>е</w:t>
      </w:r>
      <w:r w:rsidRPr="00006BF7">
        <w:t xml:space="preserve">нию </w:t>
      </w:r>
      <w:proofErr w:type="gramStart"/>
      <w:r w:rsidRPr="00006BF7">
        <w:t>г</w:t>
      </w:r>
      <w:proofErr w:type="gramEnd"/>
      <w:r w:rsidRPr="00006BF7">
        <w:t>. Новосибирска «</w:t>
      </w:r>
      <w:proofErr w:type="spellStart"/>
      <w:r w:rsidRPr="00006BF7">
        <w:t>Горзеленхоз</w:t>
      </w:r>
      <w:proofErr w:type="spellEnd"/>
      <w:r w:rsidRPr="00006BF7">
        <w:t xml:space="preserve">» земельных участков, занятых городскими лесами». В юго-западной части </w:t>
      </w:r>
      <w:proofErr w:type="spellStart"/>
      <w:r w:rsidRPr="00006BF7">
        <w:t>Заельцовского</w:t>
      </w:r>
      <w:proofErr w:type="spellEnd"/>
      <w:r w:rsidRPr="00006BF7">
        <w:t xml:space="preserve"> бора функционирует комплекс де</w:t>
      </w:r>
      <w:r w:rsidRPr="00006BF7">
        <w:t>т</w:t>
      </w:r>
      <w:r w:rsidRPr="00006BF7">
        <w:t xml:space="preserve">ской железной дороги. 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>Квартал между ул. Тимирязева и ул. Стасова, находящийся на юге проект</w:t>
      </w:r>
      <w:r w:rsidRPr="00006BF7">
        <w:t>и</w:t>
      </w:r>
      <w:r w:rsidRPr="00006BF7">
        <w:t>руемого участка, занят общественно-деловой и индивидуальной жилой застро</w:t>
      </w:r>
      <w:r w:rsidRPr="00006BF7">
        <w:t>й</w:t>
      </w:r>
      <w:r w:rsidRPr="00006BF7">
        <w:t>кой, производственными, коммунальными и складскими объектами.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>В западной части площадки в береговой зоне реки Оби расположены озд</w:t>
      </w:r>
      <w:r w:rsidRPr="00006BF7">
        <w:t>о</w:t>
      </w:r>
      <w:r w:rsidRPr="00006BF7">
        <w:t>ровительные, лечебные и обслуживающие объекты – санатории, профилактории, дома и базы отдыха, оздоровительные лагеря и другие. В этой зоне находятся дачные некоммерческие товарищества, кварталы и отдельные участки индивид</w:t>
      </w:r>
      <w:r w:rsidRPr="00006BF7">
        <w:t>у</w:t>
      </w:r>
      <w:r w:rsidRPr="00006BF7">
        <w:t xml:space="preserve">альной жилой застройки. 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>Вдоль реки Оби на рассматриваемой территории отсутствуют благоустр</w:t>
      </w:r>
      <w:r w:rsidRPr="00006BF7">
        <w:t>о</w:t>
      </w:r>
      <w:r w:rsidRPr="00006BF7">
        <w:t xml:space="preserve">енные набережные, границы территории </w:t>
      </w:r>
      <w:proofErr w:type="spellStart"/>
      <w:r w:rsidRPr="00006BF7">
        <w:t>водоохранных</w:t>
      </w:r>
      <w:proofErr w:type="spellEnd"/>
      <w:r w:rsidRPr="00006BF7">
        <w:t xml:space="preserve"> зон не установлены. Пр</w:t>
      </w:r>
      <w:r w:rsidRPr="00006BF7">
        <w:t>и</w:t>
      </w:r>
      <w:r w:rsidRPr="00006BF7">
        <w:t>брежные защитные полосы, используемые населением для отдыха, находятся в неудовлетворительном состоянии. Отсутствует транспортная магистраль, обсл</w:t>
      </w:r>
      <w:r w:rsidRPr="00006BF7">
        <w:t>у</w:t>
      </w:r>
      <w:r w:rsidRPr="00006BF7">
        <w:t>живающая прибрежные территории.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 xml:space="preserve">Территории, примыкающие к ул. Жуковского и </w:t>
      </w:r>
      <w:proofErr w:type="spellStart"/>
      <w:r w:rsidRPr="00006BF7">
        <w:t>Мочищенскому</w:t>
      </w:r>
      <w:proofErr w:type="spellEnd"/>
      <w:r w:rsidRPr="00006BF7">
        <w:t xml:space="preserve"> шоссе ме</w:t>
      </w:r>
      <w:r w:rsidRPr="00006BF7">
        <w:t>ж</w:t>
      </w:r>
      <w:r w:rsidRPr="00006BF7">
        <w:t>ду рекой 2-я Ельцовка и Дачным шоссе, преимущественно заняты кварталами и</w:t>
      </w:r>
      <w:r w:rsidRPr="00006BF7">
        <w:t>н</w:t>
      </w:r>
      <w:r w:rsidRPr="00006BF7">
        <w:t xml:space="preserve">дивидуальных жилых домов. На земельных участках пониженного рельефа располагаются массивы гаражных кооперативов. Данный жилой район ограничен с запада лесным массивом </w:t>
      </w:r>
      <w:proofErr w:type="spellStart"/>
      <w:r w:rsidRPr="00006BF7">
        <w:t>Заельцовского</w:t>
      </w:r>
      <w:proofErr w:type="spellEnd"/>
      <w:r w:rsidRPr="00006BF7">
        <w:t xml:space="preserve"> бора.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>В центральной части проектируемого района расположены земельные уч</w:t>
      </w:r>
      <w:r w:rsidRPr="00006BF7">
        <w:t>а</w:t>
      </w:r>
      <w:r w:rsidRPr="00006BF7">
        <w:t>стки, находящиеся в федеральной собственности.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 xml:space="preserve">В восточной части </w:t>
      </w:r>
      <w:proofErr w:type="spellStart"/>
      <w:r w:rsidRPr="00006BF7">
        <w:t>Заельцовского</w:t>
      </w:r>
      <w:proofErr w:type="spellEnd"/>
      <w:r w:rsidRPr="00006BF7">
        <w:t xml:space="preserve"> бора находится </w:t>
      </w:r>
      <w:proofErr w:type="spellStart"/>
      <w:r w:rsidRPr="00006BF7">
        <w:t>Заельцовское</w:t>
      </w:r>
      <w:proofErr w:type="spellEnd"/>
      <w:r w:rsidRPr="00006BF7">
        <w:t xml:space="preserve"> кладбище. </w:t>
      </w:r>
    </w:p>
    <w:p w:rsidR="00797086" w:rsidRPr="00006BF7" w:rsidRDefault="00797086" w:rsidP="00797086">
      <w:pPr>
        <w:spacing w:line="245" w:lineRule="auto"/>
        <w:ind w:firstLine="0"/>
        <w:jc w:val="center"/>
        <w:rPr>
          <w:b/>
        </w:rPr>
      </w:pPr>
    </w:p>
    <w:p w:rsidR="00923FCB" w:rsidRDefault="00797086" w:rsidP="00797086">
      <w:pPr>
        <w:spacing w:line="245" w:lineRule="auto"/>
        <w:ind w:firstLine="0"/>
        <w:jc w:val="center"/>
        <w:rPr>
          <w:b/>
        </w:rPr>
      </w:pPr>
      <w:r w:rsidRPr="00006BF7">
        <w:rPr>
          <w:b/>
        </w:rPr>
        <w:t xml:space="preserve">1.2. Текущее состояние территории по отношению </w:t>
      </w:r>
      <w:proofErr w:type="gramStart"/>
      <w:r w:rsidRPr="00006BF7">
        <w:rPr>
          <w:b/>
        </w:rPr>
        <w:t>к</w:t>
      </w:r>
      <w:proofErr w:type="gramEnd"/>
      <w:r w:rsidRPr="00006BF7">
        <w:rPr>
          <w:b/>
        </w:rPr>
        <w:t xml:space="preserve"> Генеральному </w:t>
      </w:r>
    </w:p>
    <w:p w:rsidR="00797086" w:rsidRPr="00006BF7" w:rsidRDefault="00797086" w:rsidP="00797086">
      <w:pPr>
        <w:spacing w:line="245" w:lineRule="auto"/>
        <w:ind w:firstLine="0"/>
        <w:jc w:val="center"/>
        <w:rPr>
          <w:b/>
        </w:rPr>
      </w:pPr>
      <w:r w:rsidRPr="00006BF7">
        <w:rPr>
          <w:b/>
        </w:rPr>
        <w:t>плану города Новосибирска</w:t>
      </w:r>
    </w:p>
    <w:p w:rsidR="00797086" w:rsidRPr="00006BF7" w:rsidRDefault="00797086" w:rsidP="00797086">
      <w:pPr>
        <w:spacing w:line="245" w:lineRule="auto"/>
        <w:ind w:firstLine="708"/>
        <w:jc w:val="center"/>
      </w:pPr>
    </w:p>
    <w:p w:rsidR="00797086" w:rsidRPr="00006BF7" w:rsidRDefault="00797086" w:rsidP="00797086">
      <w:r w:rsidRPr="00006BF7">
        <w:t>В соответствии с использованием территории города Новосибирска в 2014</w:t>
      </w:r>
      <w:r w:rsidR="00945E63">
        <w:t> </w:t>
      </w:r>
      <w:r w:rsidRPr="00006BF7">
        <w:t xml:space="preserve">году проектируемая территория включает </w:t>
      </w:r>
      <w:r w:rsidR="00945E63">
        <w:t xml:space="preserve">в себя </w:t>
      </w:r>
      <w:r w:rsidR="00945E63" w:rsidRPr="00006BF7">
        <w:t xml:space="preserve">следующие </w:t>
      </w:r>
      <w:r w:rsidR="00945E63">
        <w:t>зоны размещ</w:t>
      </w:r>
      <w:r w:rsidR="00945E63">
        <w:t>е</w:t>
      </w:r>
      <w:r w:rsidR="00945E63">
        <w:t xml:space="preserve">ния объектов капитального строительства, </w:t>
      </w:r>
      <w:r w:rsidR="009E1C2E">
        <w:t>соответствующие территориальным зонам</w:t>
      </w:r>
      <w:r w:rsidR="00A64DAB">
        <w:t>,</w:t>
      </w:r>
      <w:r w:rsidR="00E956FD">
        <w:t xml:space="preserve"> </w:t>
      </w:r>
      <w:r w:rsidR="00945E63">
        <w:t>определенным</w:t>
      </w:r>
      <w:r w:rsidR="00E956FD">
        <w:t xml:space="preserve"> Правилами зем</w:t>
      </w:r>
      <w:r w:rsidR="009E1C2E">
        <w:t xml:space="preserve">лепользования и </w:t>
      </w:r>
      <w:proofErr w:type="gramStart"/>
      <w:r w:rsidR="009E1C2E">
        <w:t>застройки города</w:t>
      </w:r>
      <w:proofErr w:type="gramEnd"/>
      <w:r w:rsidR="009E1C2E">
        <w:t xml:space="preserve"> Новос</w:t>
      </w:r>
      <w:r w:rsidR="009E1C2E">
        <w:t>и</w:t>
      </w:r>
      <w:r w:rsidR="00E956FD">
        <w:t>би</w:t>
      </w:r>
      <w:r w:rsidR="009E1C2E">
        <w:t>р</w:t>
      </w:r>
      <w:r w:rsidR="00E956FD">
        <w:t>с</w:t>
      </w:r>
      <w:r w:rsidR="009E1C2E">
        <w:t>ка, утвержденными решением С</w:t>
      </w:r>
      <w:r w:rsidR="00E956FD">
        <w:t>овета депутатов города Новосиби</w:t>
      </w:r>
      <w:r w:rsidR="009E1C2E">
        <w:t>р</w:t>
      </w:r>
      <w:r w:rsidR="00E956FD">
        <w:t>с</w:t>
      </w:r>
      <w:r w:rsidR="009E1C2E">
        <w:t>ка от</w:t>
      </w:r>
      <w:r w:rsidR="00945E63">
        <w:t> </w:t>
      </w:r>
      <w:r w:rsidR="009E1C2E">
        <w:t>24.06.2009 №</w:t>
      </w:r>
      <w:r w:rsidR="00945E63">
        <w:t> </w:t>
      </w:r>
      <w:r w:rsidR="009E1C2E">
        <w:t xml:space="preserve">1288 (далее </w:t>
      </w:r>
      <w:r w:rsidR="009E1C2E" w:rsidRPr="00E37915">
        <w:rPr>
          <w:sz w:val="26"/>
          <w:szCs w:val="26"/>
        </w:rPr>
        <w:t>–</w:t>
      </w:r>
      <w:r w:rsidR="009E1C2E">
        <w:rPr>
          <w:sz w:val="26"/>
          <w:szCs w:val="26"/>
        </w:rPr>
        <w:t xml:space="preserve"> </w:t>
      </w:r>
      <w:r w:rsidR="00E956FD">
        <w:t>Правила зем</w:t>
      </w:r>
      <w:r w:rsidR="009E1C2E">
        <w:t>лепользования и застройки города Н</w:t>
      </w:r>
      <w:r w:rsidR="009E1C2E">
        <w:t>о</w:t>
      </w:r>
      <w:r w:rsidR="009E1C2E">
        <w:t>восибирска)</w:t>
      </w:r>
      <w:r w:rsidRPr="00006BF7">
        <w:t>:</w:t>
      </w:r>
    </w:p>
    <w:p w:rsidR="00797086" w:rsidRPr="00006BF7" w:rsidRDefault="00797086" w:rsidP="00797086">
      <w:pPr>
        <w:widowControl w:val="0"/>
      </w:pPr>
      <w:r w:rsidRPr="00006BF7">
        <w:t>зоны рекреационного назначения</w:t>
      </w:r>
      <w:r w:rsidR="009E1C2E">
        <w:t xml:space="preserve"> (Р)</w:t>
      </w:r>
      <w:r w:rsidRPr="00006BF7">
        <w:t>, в том числе:</w:t>
      </w:r>
    </w:p>
    <w:p w:rsidR="00797086" w:rsidRPr="00006BF7" w:rsidRDefault="00797086" w:rsidP="00945E63">
      <w:pPr>
        <w:widowControl w:val="0"/>
      </w:pPr>
      <w:r w:rsidRPr="00006BF7">
        <w:lastRenderedPageBreak/>
        <w:t>зону природную (Р-1)</w:t>
      </w:r>
      <w:r w:rsidRPr="00797086">
        <w:t>;</w:t>
      </w:r>
    </w:p>
    <w:p w:rsidR="00797086" w:rsidRPr="00006BF7" w:rsidRDefault="00797086" w:rsidP="00945E63">
      <w:pPr>
        <w:widowControl w:val="0"/>
      </w:pPr>
      <w:r w:rsidRPr="00006BF7">
        <w:t>зону озеленения (Р-2);</w:t>
      </w:r>
    </w:p>
    <w:p w:rsidR="00797086" w:rsidRPr="00006BF7" w:rsidRDefault="00797086" w:rsidP="00945E63">
      <w:pPr>
        <w:widowControl w:val="0"/>
      </w:pPr>
      <w:r w:rsidRPr="00006BF7">
        <w:t>зону отдыха и оздоровления (Р-3);</w:t>
      </w:r>
    </w:p>
    <w:p w:rsidR="00797086" w:rsidRPr="00006BF7" w:rsidRDefault="00797086" w:rsidP="00945E63">
      <w:pPr>
        <w:widowControl w:val="0"/>
      </w:pPr>
      <w:r w:rsidRPr="00006BF7">
        <w:t>зону объектов спортивного назначения (Р-4);</w:t>
      </w:r>
    </w:p>
    <w:p w:rsidR="00797086" w:rsidRPr="00006BF7" w:rsidRDefault="00797086" w:rsidP="00945E63">
      <w:pPr>
        <w:widowControl w:val="0"/>
      </w:pPr>
      <w:r w:rsidRPr="00006BF7">
        <w:t>общественно-деловые зоны</w:t>
      </w:r>
      <w:r w:rsidR="009E1C2E">
        <w:t xml:space="preserve"> (ОД)</w:t>
      </w:r>
      <w:r w:rsidRPr="00006BF7">
        <w:t>, в том числе:</w:t>
      </w:r>
    </w:p>
    <w:p w:rsidR="00797086" w:rsidRPr="00006BF7" w:rsidRDefault="00797086" w:rsidP="00945E63">
      <w:pPr>
        <w:widowControl w:val="0"/>
      </w:pPr>
      <w:r w:rsidRPr="00006BF7">
        <w:t>зону делового, общественного и коммерческого назначения (ОД-1);</w:t>
      </w:r>
    </w:p>
    <w:p w:rsidR="00797086" w:rsidRPr="00006BF7" w:rsidRDefault="00797086" w:rsidP="00945E63">
      <w:pPr>
        <w:widowControl w:val="0"/>
      </w:pPr>
      <w:r w:rsidRPr="00006BF7">
        <w:t>зону объектов среднего профессионального и высшего образования, нау</w:t>
      </w:r>
      <w:r w:rsidRPr="00006BF7">
        <w:t>ч</w:t>
      </w:r>
      <w:r w:rsidRPr="00006BF7">
        <w:t>но-исследовательских организаций (ОД-2);</w:t>
      </w:r>
    </w:p>
    <w:p w:rsidR="00797086" w:rsidRPr="00006BF7" w:rsidRDefault="00797086" w:rsidP="00945E63">
      <w:pPr>
        <w:widowControl w:val="0"/>
      </w:pPr>
      <w:r w:rsidRPr="00006BF7">
        <w:t>зону объектов здравоохранения (ОД-3);</w:t>
      </w:r>
    </w:p>
    <w:p w:rsidR="00797086" w:rsidRPr="00006BF7" w:rsidRDefault="00797086" w:rsidP="00945E63">
      <w:pPr>
        <w:widowControl w:val="0"/>
      </w:pPr>
      <w:r w:rsidRPr="00006BF7">
        <w:t>зону специа</w:t>
      </w:r>
      <w:r w:rsidR="009E1C2E">
        <w:t>лизированной общественной</w:t>
      </w:r>
      <w:r w:rsidRPr="00006BF7">
        <w:t xml:space="preserve"> застройки (ОД-4);</w:t>
      </w:r>
    </w:p>
    <w:p w:rsidR="00797086" w:rsidRPr="00006BF7" w:rsidRDefault="00797086" w:rsidP="00945E63">
      <w:pPr>
        <w:widowControl w:val="0"/>
      </w:pPr>
      <w:r w:rsidRPr="00006BF7">
        <w:t>зону объектов дошкольного, начального общего, основного общего и сре</w:t>
      </w:r>
      <w:r w:rsidRPr="00006BF7">
        <w:t>д</w:t>
      </w:r>
      <w:r w:rsidRPr="00006BF7">
        <w:t>него общего образования (ОД</w:t>
      </w:r>
      <w:r w:rsidR="00923FCB">
        <w:t>-</w:t>
      </w:r>
      <w:r w:rsidRPr="00006BF7">
        <w:t>5);</w:t>
      </w:r>
    </w:p>
    <w:p w:rsidR="00797086" w:rsidRPr="00006BF7" w:rsidRDefault="00797086" w:rsidP="00945E63">
      <w:pPr>
        <w:widowControl w:val="0"/>
        <w:rPr>
          <w:color w:val="000000"/>
        </w:rPr>
      </w:pPr>
      <w:r w:rsidRPr="00006BF7">
        <w:t>жилые зоны</w:t>
      </w:r>
      <w:r w:rsidR="009E1C2E">
        <w:t xml:space="preserve"> (Ж)</w:t>
      </w:r>
      <w:r w:rsidRPr="00006BF7">
        <w:t>, в том числе:</w:t>
      </w:r>
    </w:p>
    <w:p w:rsidR="00797086" w:rsidRPr="00006BF7" w:rsidRDefault="00797086" w:rsidP="00945E63">
      <w:pPr>
        <w:widowControl w:val="0"/>
      </w:pPr>
      <w:r>
        <w:rPr>
          <w:color w:val="000000"/>
        </w:rPr>
        <w:t>зону</w:t>
      </w:r>
      <w:r w:rsidRPr="00006BF7">
        <w:rPr>
          <w:color w:val="000000"/>
        </w:rPr>
        <w:t xml:space="preserve"> застройки жилыми домами смешанной этажности (Ж-1)</w:t>
      </w:r>
      <w:r w:rsidRPr="00006BF7">
        <w:t>;</w:t>
      </w:r>
    </w:p>
    <w:p w:rsidR="00797086" w:rsidRPr="00006BF7" w:rsidRDefault="00797086" w:rsidP="00945E63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зону</w:t>
      </w:r>
      <w:r w:rsidRPr="00006BF7">
        <w:t xml:space="preserve"> застройки малоэтажными жилыми домами (Ж-2);</w:t>
      </w:r>
    </w:p>
    <w:p w:rsidR="00797086" w:rsidRPr="00006BF7" w:rsidRDefault="00797086" w:rsidP="00945E63">
      <w:pPr>
        <w:widowControl w:val="0"/>
      </w:pPr>
      <w:r>
        <w:t>зону</w:t>
      </w:r>
      <w:r w:rsidRPr="00006BF7">
        <w:t xml:space="preserve"> застройки сезонного проживания (Ж-7);</w:t>
      </w:r>
    </w:p>
    <w:p w:rsidR="00797086" w:rsidRDefault="00797086" w:rsidP="00945E63">
      <w:pPr>
        <w:widowControl w:val="0"/>
      </w:pPr>
      <w:r w:rsidRPr="00006BF7">
        <w:t>производственные зоны</w:t>
      </w:r>
      <w:r w:rsidR="009E1C2E">
        <w:t xml:space="preserve"> (П)</w:t>
      </w:r>
      <w:r w:rsidRPr="00006BF7">
        <w:t>, в том числе:</w:t>
      </w:r>
    </w:p>
    <w:p w:rsidR="00797086" w:rsidRPr="00006BF7" w:rsidRDefault="00797086" w:rsidP="00945E63">
      <w:pPr>
        <w:widowControl w:val="0"/>
      </w:pPr>
      <w:r>
        <w:t>зону производственных объектов с различными нормативными воздейс</w:t>
      </w:r>
      <w:r>
        <w:t>т</w:t>
      </w:r>
      <w:r>
        <w:t>виями на окружающую среду (П-1);</w:t>
      </w:r>
    </w:p>
    <w:p w:rsidR="00797086" w:rsidRPr="00006BF7" w:rsidRDefault="00797086" w:rsidP="00945E63">
      <w:pPr>
        <w:widowControl w:val="0"/>
      </w:pPr>
      <w:r w:rsidRPr="00006BF7">
        <w:t>зону коммунальных и складских объектов (П-2);</w:t>
      </w:r>
    </w:p>
    <w:p w:rsidR="00797086" w:rsidRDefault="00797086" w:rsidP="00945E63">
      <w:pPr>
        <w:widowControl w:val="0"/>
      </w:pPr>
      <w:r w:rsidRPr="00006BF7">
        <w:t>зоны инженерной и транспортной инфраструктур</w:t>
      </w:r>
      <w:r w:rsidR="009E1C2E">
        <w:t>ы (</w:t>
      </w:r>
      <w:proofErr w:type="gramStart"/>
      <w:r w:rsidR="009E1C2E">
        <w:t>ИТ</w:t>
      </w:r>
      <w:proofErr w:type="gramEnd"/>
      <w:r w:rsidR="009E1C2E">
        <w:t>)</w:t>
      </w:r>
      <w:r w:rsidRPr="00006BF7">
        <w:t>, в том числе:</w:t>
      </w:r>
    </w:p>
    <w:p w:rsidR="00797086" w:rsidRPr="00006BF7" w:rsidRDefault="00797086" w:rsidP="00945E63">
      <w:pPr>
        <w:widowControl w:val="0"/>
      </w:pPr>
      <w:r>
        <w:t>зону</w:t>
      </w:r>
      <w:r w:rsidRPr="00006BF7">
        <w:t xml:space="preserve"> сооружений и коммуникаций железнодорожного транспорта (ИТ-1)</w:t>
      </w:r>
    </w:p>
    <w:p w:rsidR="00797086" w:rsidRPr="00006BF7" w:rsidRDefault="00797086" w:rsidP="00945E63">
      <w:pPr>
        <w:widowControl w:val="0"/>
      </w:pPr>
      <w:r>
        <w:t>зону</w:t>
      </w:r>
      <w:r w:rsidRPr="00006BF7">
        <w:t xml:space="preserve"> сооружений и коммуникаций автомобильного, речного, воздушного транспорта, метрополитена (ИТ-2); </w:t>
      </w:r>
    </w:p>
    <w:p w:rsidR="00797086" w:rsidRPr="00006BF7" w:rsidRDefault="00797086" w:rsidP="00797086">
      <w:pPr>
        <w:widowControl w:val="0"/>
      </w:pPr>
      <w:r w:rsidRPr="00006BF7">
        <w:t>зону улично-дорожной сети (ИТ-3);</w:t>
      </w:r>
    </w:p>
    <w:p w:rsidR="00797086" w:rsidRPr="00006BF7" w:rsidRDefault="00797086" w:rsidP="00797086">
      <w:pPr>
        <w:widowControl w:val="0"/>
      </w:pPr>
      <w:r w:rsidRPr="00006BF7">
        <w:t>зону объектов инженерной инфраструктуры (ИТ-4);</w:t>
      </w:r>
    </w:p>
    <w:p w:rsidR="00797086" w:rsidRPr="00797086" w:rsidRDefault="00797086" w:rsidP="00797086">
      <w:pPr>
        <w:widowControl w:val="0"/>
      </w:pPr>
      <w:r w:rsidRPr="00006BF7">
        <w:t>зоны специального назначения</w:t>
      </w:r>
      <w:r w:rsidR="009E1C2E">
        <w:t xml:space="preserve"> (С)</w:t>
      </w:r>
      <w:r w:rsidRPr="00006BF7">
        <w:t>, в том числе:</w:t>
      </w:r>
    </w:p>
    <w:p w:rsidR="00797086" w:rsidRPr="00006BF7" w:rsidRDefault="00797086" w:rsidP="00797086">
      <w:pPr>
        <w:widowControl w:val="0"/>
      </w:pPr>
      <w:r w:rsidRPr="00006BF7">
        <w:t>зон</w:t>
      </w:r>
      <w:r>
        <w:t>у</w:t>
      </w:r>
      <w:r w:rsidRPr="00006BF7">
        <w:t xml:space="preserve"> кладбищ и крематориев (С-1);</w:t>
      </w:r>
    </w:p>
    <w:p w:rsidR="00797086" w:rsidRDefault="00797086" w:rsidP="00797086">
      <w:pPr>
        <w:widowControl w:val="0"/>
      </w:pPr>
      <w:r w:rsidRPr="00006BF7">
        <w:t>зону военных и иных режимных объектов и территорий (С-3);</w:t>
      </w:r>
    </w:p>
    <w:p w:rsidR="00797086" w:rsidRPr="00B31904" w:rsidRDefault="00797086" w:rsidP="00797086">
      <w:pPr>
        <w:widowControl w:val="0"/>
      </w:pPr>
      <w:r w:rsidRPr="00B31904">
        <w:t>зоны сельскохозяйственного использования</w:t>
      </w:r>
      <w:r>
        <w:t xml:space="preserve"> </w:t>
      </w:r>
      <w:r w:rsidRPr="00B31904">
        <w:t>(СХ), в том числе:</w:t>
      </w:r>
    </w:p>
    <w:p w:rsidR="00797086" w:rsidRPr="00006BF7" w:rsidRDefault="00797086" w:rsidP="00797086">
      <w:pPr>
        <w:widowControl w:val="0"/>
      </w:pPr>
      <w:r>
        <w:rPr>
          <w:rFonts w:eastAsia="Calibri"/>
          <w:lang w:eastAsia="en-US"/>
        </w:rPr>
        <w:t xml:space="preserve">зону </w:t>
      </w:r>
      <w:r w:rsidRPr="00EF3AF3">
        <w:rPr>
          <w:rFonts w:eastAsia="Calibri"/>
          <w:lang w:eastAsia="en-US"/>
        </w:rPr>
        <w:t>ведения с</w:t>
      </w:r>
      <w:r>
        <w:rPr>
          <w:rFonts w:eastAsia="Calibri"/>
          <w:lang w:eastAsia="en-US"/>
        </w:rPr>
        <w:t>адоводства и огородничества</w:t>
      </w:r>
      <w:r w:rsidRPr="00B31904">
        <w:t xml:space="preserve"> </w:t>
      </w:r>
      <w:r>
        <w:t>(СХ-1);</w:t>
      </w:r>
    </w:p>
    <w:p w:rsidR="00797086" w:rsidRPr="00006BF7" w:rsidRDefault="00797086" w:rsidP="00797086">
      <w:pPr>
        <w:widowControl w:val="0"/>
      </w:pPr>
      <w:r w:rsidRPr="00006BF7">
        <w:t>зоны стоянок автомобильного транспорта</w:t>
      </w:r>
      <w:r w:rsidR="009E1C2E">
        <w:t xml:space="preserve"> (СА)</w:t>
      </w:r>
      <w:r w:rsidRPr="00006BF7">
        <w:t>, в том числе:</w:t>
      </w:r>
    </w:p>
    <w:p w:rsidR="00797086" w:rsidRPr="00006BF7" w:rsidRDefault="00797086" w:rsidP="00797086">
      <w:pPr>
        <w:widowControl w:val="0"/>
      </w:pPr>
      <w:r w:rsidRPr="00006BF7">
        <w:t>зону стоянок для легковых автомобилей (СА</w:t>
      </w:r>
      <w:r>
        <w:t>-1</w:t>
      </w:r>
      <w:r w:rsidRPr="00006BF7">
        <w:t>).</w:t>
      </w:r>
    </w:p>
    <w:p w:rsidR="00797086" w:rsidRPr="00006BF7" w:rsidRDefault="00797086" w:rsidP="00797086">
      <w:r w:rsidRPr="00006BF7">
        <w:t xml:space="preserve">Определенные Правилами землепользования и </w:t>
      </w:r>
      <w:proofErr w:type="gramStart"/>
      <w:r w:rsidRPr="00006BF7">
        <w:t>застройки города</w:t>
      </w:r>
      <w:proofErr w:type="gramEnd"/>
      <w:r w:rsidRPr="00006BF7">
        <w:t xml:space="preserve"> Новос</w:t>
      </w:r>
      <w:r w:rsidRPr="00006BF7">
        <w:t>и</w:t>
      </w:r>
      <w:r w:rsidRPr="00006BF7">
        <w:t>бирска зоны представлены следующими объектами и землеотводами:</w:t>
      </w:r>
    </w:p>
    <w:p w:rsidR="00797086" w:rsidRDefault="00797086" w:rsidP="00797086">
      <w:r>
        <w:t>зона Р-1 –</w:t>
      </w:r>
      <w:r w:rsidR="00A64DAB">
        <w:t xml:space="preserve"> </w:t>
      </w:r>
      <w:r w:rsidRPr="00006BF7">
        <w:t>естественным лесным массивом (городским лесом) площадью свыше 3,1 тыс. га;</w:t>
      </w:r>
    </w:p>
    <w:p w:rsidR="00797086" w:rsidRPr="00006BF7" w:rsidRDefault="00797086" w:rsidP="00797086">
      <w:r>
        <w:t>зона Р-2 –</w:t>
      </w:r>
      <w:r w:rsidR="0073365E">
        <w:t xml:space="preserve"> </w:t>
      </w:r>
      <w:r>
        <w:t xml:space="preserve">зоопарком и </w:t>
      </w:r>
      <w:proofErr w:type="spellStart"/>
      <w:r>
        <w:t>ПКиО</w:t>
      </w:r>
      <w:proofErr w:type="spellEnd"/>
      <w:r>
        <w:t xml:space="preserve"> «</w:t>
      </w:r>
      <w:proofErr w:type="spellStart"/>
      <w:r>
        <w:t>Заельцовский</w:t>
      </w:r>
      <w:proofErr w:type="spellEnd"/>
      <w:r>
        <w:t>»;</w:t>
      </w:r>
    </w:p>
    <w:p w:rsidR="00797086" w:rsidRPr="00006BF7" w:rsidRDefault="00797086" w:rsidP="00797086">
      <w:r w:rsidRPr="00006BF7">
        <w:t>зона Р-3</w:t>
      </w:r>
      <w:r>
        <w:t xml:space="preserve"> – </w:t>
      </w:r>
      <w:r w:rsidR="009E1C2E">
        <w:t>оздоровительными, лечебными и обслуживающими объектами</w:t>
      </w:r>
      <w:r w:rsidRPr="00006BF7">
        <w:t xml:space="preserve"> – санато</w:t>
      </w:r>
      <w:r w:rsidR="009E1C2E">
        <w:t>риями, профилакториями</w:t>
      </w:r>
      <w:r w:rsidRPr="00006BF7">
        <w:t>, дома</w:t>
      </w:r>
      <w:r w:rsidR="009E1C2E">
        <w:t>ми и базами отдыха, оздоровительными</w:t>
      </w:r>
      <w:r w:rsidRPr="00006BF7">
        <w:t xml:space="preserve"> л</w:t>
      </w:r>
      <w:r w:rsidRPr="00006BF7">
        <w:t>а</w:t>
      </w:r>
      <w:r w:rsidRPr="00006BF7">
        <w:t>геря</w:t>
      </w:r>
      <w:r w:rsidR="009E1C2E">
        <w:t>ми</w:t>
      </w:r>
      <w:r w:rsidRPr="00006BF7">
        <w:t>, пансиона</w:t>
      </w:r>
      <w:r w:rsidR="009E1C2E">
        <w:t>тами</w:t>
      </w:r>
      <w:r w:rsidRPr="00006BF7">
        <w:t>;</w:t>
      </w:r>
    </w:p>
    <w:p w:rsidR="00797086" w:rsidRPr="00006BF7" w:rsidRDefault="00797086" w:rsidP="00797086">
      <w:proofErr w:type="gramStart"/>
      <w:r w:rsidRPr="00006BF7">
        <w:t>зона Р-4</w:t>
      </w:r>
      <w:r>
        <w:t xml:space="preserve"> –</w:t>
      </w:r>
      <w:r w:rsidR="00A64DAB">
        <w:t xml:space="preserve"> </w:t>
      </w:r>
      <w:r w:rsidRPr="00006BF7">
        <w:t xml:space="preserve">стадионом «Красное знамя», спорткомплексом </w:t>
      </w:r>
      <w:r w:rsidR="00945E63">
        <w:t>«</w:t>
      </w:r>
      <w:r w:rsidRPr="00006BF7">
        <w:t>Олимпийский</w:t>
      </w:r>
      <w:r w:rsidR="00945E63">
        <w:t>»</w:t>
      </w:r>
      <w:r w:rsidRPr="00006BF7">
        <w:t>, футбольным полем, хоккейной коробкой, спортивно</w:t>
      </w:r>
      <w:r w:rsidR="009E1C2E">
        <w:t>й</w:t>
      </w:r>
      <w:r w:rsidRPr="00006BF7">
        <w:t xml:space="preserve"> базой, спортивными соор</w:t>
      </w:r>
      <w:r w:rsidRPr="00006BF7">
        <w:t>у</w:t>
      </w:r>
      <w:r w:rsidRPr="00006BF7">
        <w:t>жениями;</w:t>
      </w:r>
      <w:proofErr w:type="gramEnd"/>
    </w:p>
    <w:p w:rsidR="00797086" w:rsidRPr="000563A2" w:rsidRDefault="00797086" w:rsidP="00797086">
      <w:r w:rsidRPr="00006BF7">
        <w:t>зона ОД-1 –</w:t>
      </w:r>
      <w:r>
        <w:t xml:space="preserve"> </w:t>
      </w:r>
      <w:r w:rsidRPr="00006BF7">
        <w:t>жилыми домами со встроенными помещениями общественного назначения;</w:t>
      </w:r>
    </w:p>
    <w:p w:rsidR="00797086" w:rsidRPr="00006BF7" w:rsidRDefault="00797086" w:rsidP="00797086">
      <w:r w:rsidRPr="00006BF7">
        <w:lastRenderedPageBreak/>
        <w:t xml:space="preserve">зона ОД-2 </w:t>
      </w:r>
      <w:r>
        <w:t>–</w:t>
      </w:r>
      <w:r w:rsidR="009E1C2E">
        <w:t xml:space="preserve"> Государственным</w:t>
      </w:r>
      <w:r w:rsidRPr="00006BF7">
        <w:t xml:space="preserve"> обра</w:t>
      </w:r>
      <w:r w:rsidR="009E1C2E">
        <w:t>зовательным</w:t>
      </w:r>
      <w:r w:rsidRPr="00006BF7">
        <w:t xml:space="preserve"> учреждение</w:t>
      </w:r>
      <w:r w:rsidR="009E1C2E">
        <w:t>м</w:t>
      </w:r>
      <w:r w:rsidRPr="00006BF7">
        <w:t xml:space="preserve"> среднего про</w:t>
      </w:r>
      <w:r>
        <w:t>фессионального образования «</w:t>
      </w:r>
      <w:r w:rsidRPr="00006BF7">
        <w:t>Новосибирская специальная средняя школа м</w:t>
      </w:r>
      <w:r w:rsidRPr="00006BF7">
        <w:t>и</w:t>
      </w:r>
      <w:r w:rsidRPr="00006BF7">
        <w:t>лиции Министерства внут</w:t>
      </w:r>
      <w:r>
        <w:t>ренних дел Российской Федерации»</w:t>
      </w:r>
      <w:r w:rsidRPr="00006BF7">
        <w:t>;</w:t>
      </w:r>
    </w:p>
    <w:p w:rsidR="00797086" w:rsidRDefault="009E1C2E" w:rsidP="00797086">
      <w:r>
        <w:t>зона ОД-3 – Новосибирским областным госпиталем</w:t>
      </w:r>
      <w:r w:rsidR="00797086" w:rsidRPr="00006BF7">
        <w:t xml:space="preserve"> ветеранов №</w:t>
      </w:r>
      <w:r w:rsidR="00945E63">
        <w:t xml:space="preserve"> </w:t>
      </w:r>
      <w:r w:rsidR="00797086" w:rsidRPr="00006BF7">
        <w:t>2, дом</w:t>
      </w:r>
      <w:r w:rsidR="00945E63">
        <w:t>ом</w:t>
      </w:r>
      <w:r w:rsidR="00797086" w:rsidRPr="00006BF7">
        <w:t xml:space="preserve"> ветеранов;</w:t>
      </w:r>
    </w:p>
    <w:p w:rsidR="00797086" w:rsidRPr="00006BF7" w:rsidRDefault="00797086" w:rsidP="00797086">
      <w:r>
        <w:t>зона ОД-4 – админис</w:t>
      </w:r>
      <w:r w:rsidR="009E1C2E">
        <w:t>тративным</w:t>
      </w:r>
      <w:r>
        <w:t xml:space="preserve"> здание</w:t>
      </w:r>
      <w:r w:rsidR="009E1C2E">
        <w:t>м</w:t>
      </w:r>
      <w:r>
        <w:t xml:space="preserve"> </w:t>
      </w:r>
      <w:r w:rsidR="00945E63">
        <w:t>общества с ограниченной ответс</w:t>
      </w:r>
      <w:r w:rsidR="00945E63">
        <w:t>т</w:t>
      </w:r>
      <w:r w:rsidR="00945E63">
        <w:t>венностью (далее – ООО)</w:t>
      </w:r>
      <w:r>
        <w:t xml:space="preserve"> «</w:t>
      </w:r>
      <w:proofErr w:type="spellStart"/>
      <w:r>
        <w:t>Трансервис</w:t>
      </w:r>
      <w:proofErr w:type="spellEnd"/>
      <w:r>
        <w:t>»</w:t>
      </w:r>
      <w:r w:rsidR="00A64DAB">
        <w:t>;</w:t>
      </w:r>
    </w:p>
    <w:p w:rsidR="00797086" w:rsidRPr="00006BF7" w:rsidRDefault="00797086" w:rsidP="00797086">
      <w:r w:rsidRPr="00006BF7">
        <w:t xml:space="preserve">зона ОД-5 – </w:t>
      </w:r>
      <w:r w:rsidR="009E1C2E">
        <w:t>детским</w:t>
      </w:r>
      <w:r>
        <w:t xml:space="preserve"> сад</w:t>
      </w:r>
      <w:r w:rsidR="009E1C2E">
        <w:t>ом</w:t>
      </w:r>
      <w:r>
        <w:t xml:space="preserve"> №</w:t>
      </w:r>
      <w:r w:rsidR="00FE79C4">
        <w:t xml:space="preserve"> </w:t>
      </w:r>
      <w:r>
        <w:t>10</w:t>
      </w:r>
      <w:r w:rsidRPr="00006BF7">
        <w:t>;</w:t>
      </w:r>
    </w:p>
    <w:p w:rsidR="00797086" w:rsidRPr="00006BF7" w:rsidRDefault="00797086" w:rsidP="00797086">
      <w:pPr>
        <w:rPr>
          <w:color w:val="000000"/>
        </w:rPr>
      </w:pPr>
      <w:r w:rsidRPr="00006BF7">
        <w:t xml:space="preserve">зона </w:t>
      </w:r>
      <w:r w:rsidRPr="00006BF7">
        <w:rPr>
          <w:color w:val="000000"/>
        </w:rPr>
        <w:t>Ж-1</w:t>
      </w:r>
      <w:r>
        <w:rPr>
          <w:color w:val="000000"/>
        </w:rPr>
        <w:t xml:space="preserve"> </w:t>
      </w:r>
      <w:r>
        <w:t>–</w:t>
      </w:r>
      <w:r w:rsidRPr="00006BF7">
        <w:rPr>
          <w:color w:val="000000"/>
        </w:rPr>
        <w:t xml:space="preserve"> домами смешанной этажности;</w:t>
      </w:r>
    </w:p>
    <w:p w:rsidR="00797086" w:rsidRPr="00006BF7" w:rsidRDefault="00797086" w:rsidP="00797086">
      <w:r w:rsidRPr="00006BF7">
        <w:t xml:space="preserve">зона </w:t>
      </w:r>
      <w:r w:rsidRPr="00006BF7">
        <w:rPr>
          <w:color w:val="000000"/>
        </w:rPr>
        <w:t>Ж-2</w:t>
      </w:r>
      <w:r>
        <w:rPr>
          <w:color w:val="000000"/>
        </w:rPr>
        <w:t xml:space="preserve"> </w:t>
      </w:r>
      <w:r>
        <w:t>–</w:t>
      </w:r>
      <w:r w:rsidR="00A64DAB">
        <w:t xml:space="preserve"> </w:t>
      </w:r>
      <w:r w:rsidRPr="00006BF7">
        <w:rPr>
          <w:color w:val="000000"/>
        </w:rPr>
        <w:t>служебными и жилыми зданиями;</w:t>
      </w:r>
    </w:p>
    <w:p w:rsidR="00797086" w:rsidRPr="00006BF7" w:rsidRDefault="00797086" w:rsidP="00797086">
      <w:pPr>
        <w:widowControl w:val="0"/>
        <w:ind w:left="23" w:right="23" w:firstLine="686"/>
      </w:pPr>
      <w:r w:rsidRPr="00006BF7">
        <w:t>зона Ж-7</w:t>
      </w:r>
      <w:r>
        <w:t xml:space="preserve"> –</w:t>
      </w:r>
      <w:r w:rsidR="009E1C2E">
        <w:t xml:space="preserve"> </w:t>
      </w:r>
      <w:proofErr w:type="spellStart"/>
      <w:r w:rsidR="009E1C2E">
        <w:t>коттеджным</w:t>
      </w:r>
      <w:r w:rsidR="0073365E">
        <w:t>и</w:t>
      </w:r>
      <w:proofErr w:type="spellEnd"/>
      <w:r w:rsidR="009E1C2E">
        <w:t xml:space="preserve"> пос</w:t>
      </w:r>
      <w:r w:rsidR="00FE79C4">
        <w:t>е</w:t>
      </w:r>
      <w:r w:rsidR="009E1C2E">
        <w:t>лк</w:t>
      </w:r>
      <w:r w:rsidR="0073365E">
        <w:t>ами</w:t>
      </w:r>
      <w:r w:rsidRPr="00006BF7">
        <w:t xml:space="preserve"> «Серебряный лес», </w:t>
      </w:r>
      <w:r>
        <w:t xml:space="preserve">«Европейский», </w:t>
      </w:r>
      <w:r w:rsidR="00FE79C4">
        <w:rPr>
          <w:szCs w:val="28"/>
        </w:rPr>
        <w:t>дачным некоммерческое товариществом</w:t>
      </w:r>
      <w:r w:rsidRPr="00006BF7">
        <w:t xml:space="preserve"> «Горняк»;</w:t>
      </w:r>
    </w:p>
    <w:p w:rsidR="00797086" w:rsidRDefault="00797086" w:rsidP="00797086">
      <w:pPr>
        <w:widowControl w:val="0"/>
        <w:ind w:left="23" w:right="23"/>
      </w:pPr>
      <w:r>
        <w:t xml:space="preserve">зона П-1 – </w:t>
      </w:r>
      <w:r w:rsidR="00FE79C4">
        <w:t>открытым акционерным обществом (далее – ОАО)</w:t>
      </w:r>
      <w:r>
        <w:t xml:space="preserve"> «Новосиби</w:t>
      </w:r>
      <w:r>
        <w:t>р</w:t>
      </w:r>
      <w:r>
        <w:t>ский мясоконсервный комбинат»</w:t>
      </w:r>
      <w:r w:rsidRPr="00D45D68">
        <w:t xml:space="preserve"> (ПБ «Склады»), </w:t>
      </w:r>
      <w:r w:rsidR="00A64DAB">
        <w:t>ООО «</w:t>
      </w:r>
      <w:proofErr w:type="spellStart"/>
      <w:r w:rsidR="00A64DAB">
        <w:t>Строймастер</w:t>
      </w:r>
      <w:proofErr w:type="spellEnd"/>
      <w:r w:rsidR="00A64DAB">
        <w:t xml:space="preserve"> плюс</w:t>
      </w:r>
      <w:r>
        <w:t>»;</w:t>
      </w:r>
    </w:p>
    <w:p w:rsidR="00797086" w:rsidRPr="00006BF7" w:rsidRDefault="00797086" w:rsidP="00797086">
      <w:pPr>
        <w:widowControl w:val="0"/>
        <w:ind w:left="23" w:right="23"/>
      </w:pPr>
      <w:r>
        <w:t xml:space="preserve">зона </w:t>
      </w:r>
      <w:r w:rsidRPr="00006BF7">
        <w:t>П-2 – складскими и производственными площадками</w:t>
      </w:r>
      <w:r>
        <w:t>;</w:t>
      </w:r>
    </w:p>
    <w:p w:rsidR="00797086" w:rsidRPr="00006BF7" w:rsidRDefault="00797086" w:rsidP="00797086">
      <w:pPr>
        <w:widowControl w:val="0"/>
        <w:ind w:left="23" w:right="23"/>
      </w:pPr>
      <w:r>
        <w:t>зона ИТ-2</w:t>
      </w:r>
      <w:r w:rsidR="00A64DAB">
        <w:t xml:space="preserve"> </w:t>
      </w:r>
      <w:r w:rsidRPr="00006BF7">
        <w:t>–</w:t>
      </w:r>
      <w:r w:rsidR="00A64DAB">
        <w:t xml:space="preserve"> </w:t>
      </w:r>
      <w:r w:rsidRPr="00006BF7">
        <w:t>полосой железной дороги (комплекс детской железной доро</w:t>
      </w:r>
      <w:r>
        <w:t>ги</w:t>
      </w:r>
      <w:r w:rsidRPr="00006BF7">
        <w:t>);</w:t>
      </w:r>
    </w:p>
    <w:p w:rsidR="00797086" w:rsidRPr="00006BF7" w:rsidRDefault="00797086" w:rsidP="00797086">
      <w:pPr>
        <w:widowControl w:val="0"/>
        <w:ind w:left="23" w:right="23"/>
      </w:pPr>
      <w:r w:rsidRPr="00006BF7">
        <w:t>зона ИТ-3 – улично-дорожной сетью;</w:t>
      </w:r>
    </w:p>
    <w:p w:rsidR="00797086" w:rsidRPr="00006BF7" w:rsidRDefault="00797086" w:rsidP="00797086">
      <w:pPr>
        <w:widowControl w:val="0"/>
        <w:ind w:left="23" w:right="23"/>
      </w:pPr>
      <w:r w:rsidRPr="00006BF7">
        <w:t>зона ИТ-4 –</w:t>
      </w:r>
      <w:r w:rsidR="00A64DAB">
        <w:t xml:space="preserve"> </w:t>
      </w:r>
      <w:r w:rsidRPr="00006BF7">
        <w:t>нас</w:t>
      </w:r>
      <w:r>
        <w:t>осной станцией</w:t>
      </w:r>
      <w:r w:rsidRPr="00006BF7">
        <w:t>;</w:t>
      </w:r>
    </w:p>
    <w:p w:rsidR="00797086" w:rsidRPr="00006BF7" w:rsidRDefault="00797086" w:rsidP="00797086">
      <w:pPr>
        <w:widowControl w:val="0"/>
        <w:ind w:left="709" w:firstLine="0"/>
      </w:pPr>
      <w:r w:rsidRPr="00006BF7">
        <w:t>зона С-1</w:t>
      </w:r>
      <w:r>
        <w:t xml:space="preserve">– </w:t>
      </w:r>
      <w:proofErr w:type="spellStart"/>
      <w:r>
        <w:t>З</w:t>
      </w:r>
      <w:r w:rsidR="009E1C2E">
        <w:t>аельцовским</w:t>
      </w:r>
      <w:proofErr w:type="spellEnd"/>
      <w:r w:rsidRPr="00006BF7">
        <w:t xml:space="preserve"> кладбище</w:t>
      </w:r>
      <w:r w:rsidR="009E1C2E">
        <w:t>м</w:t>
      </w:r>
      <w:r w:rsidRPr="00006BF7">
        <w:t>;</w:t>
      </w:r>
    </w:p>
    <w:p w:rsidR="00797086" w:rsidRPr="00006BF7" w:rsidRDefault="009E1C2E" w:rsidP="00797086">
      <w:pPr>
        <w:widowControl w:val="0"/>
        <w:ind w:left="709" w:firstLine="0"/>
      </w:pPr>
      <w:r>
        <w:t>зона С-3</w:t>
      </w:r>
      <w:r w:rsidR="00797086" w:rsidRPr="0086572B">
        <w:t xml:space="preserve"> </w:t>
      </w:r>
      <w:r w:rsidR="00797086">
        <w:t>–</w:t>
      </w:r>
      <w:r w:rsidR="00797086" w:rsidRPr="00006BF7">
        <w:t xml:space="preserve"> </w:t>
      </w:r>
      <w:r w:rsidR="00797086">
        <w:t>военным городком</w:t>
      </w:r>
      <w:r w:rsidR="00797086" w:rsidRPr="00006BF7">
        <w:t>;</w:t>
      </w:r>
    </w:p>
    <w:p w:rsidR="00797086" w:rsidRDefault="00797086" w:rsidP="00797086">
      <w:r w:rsidRPr="00006BF7">
        <w:t>зона СА-1</w:t>
      </w:r>
      <w:r w:rsidR="00A64DAB">
        <w:t xml:space="preserve"> </w:t>
      </w:r>
      <w:r w:rsidRPr="00006BF7">
        <w:t>–</w:t>
      </w:r>
      <w:r w:rsidR="00A64DAB">
        <w:t xml:space="preserve"> </w:t>
      </w:r>
      <w:r w:rsidRPr="00006BF7">
        <w:t>индивидуальными</w:t>
      </w:r>
      <w:r w:rsidR="00A64DAB" w:rsidRPr="00A64DAB">
        <w:t xml:space="preserve"> </w:t>
      </w:r>
      <w:r w:rsidR="00A64DAB" w:rsidRPr="00006BF7">
        <w:t>гаражами</w:t>
      </w:r>
      <w:r w:rsidRPr="00006BF7">
        <w:t xml:space="preserve">, </w:t>
      </w:r>
      <w:r w:rsidR="00A64DAB">
        <w:t xml:space="preserve">а также </w:t>
      </w:r>
      <w:r w:rsidRPr="00006BF7">
        <w:t>отдельно</w:t>
      </w:r>
      <w:r>
        <w:t xml:space="preserve"> </w:t>
      </w:r>
      <w:r w:rsidRPr="00006BF7">
        <w:t>стоя</w:t>
      </w:r>
      <w:r>
        <w:t>щими, вр</w:t>
      </w:r>
      <w:r>
        <w:t>е</w:t>
      </w:r>
      <w:r>
        <w:t>менными и капитальными</w:t>
      </w:r>
      <w:r w:rsidR="00A64DAB">
        <w:t xml:space="preserve"> </w:t>
      </w:r>
      <w:r w:rsidR="00A64DAB" w:rsidRPr="00006BF7">
        <w:t>гаражами</w:t>
      </w:r>
      <w:r>
        <w:t>;</w:t>
      </w:r>
    </w:p>
    <w:p w:rsidR="00797086" w:rsidRPr="00006BF7" w:rsidRDefault="00797086" w:rsidP="00797086">
      <w:r>
        <w:t>зона СХ-1 – садоводческим товариществом «Любитель».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 xml:space="preserve">Генеральным планом города Новосибирска </w:t>
      </w:r>
      <w:r>
        <w:t>не предполагается значительн</w:t>
      </w:r>
      <w:r>
        <w:t>о</w:t>
      </w:r>
      <w:r>
        <w:t xml:space="preserve">го изменения </w:t>
      </w:r>
      <w:r w:rsidRPr="00006BF7">
        <w:t>современ</w:t>
      </w:r>
      <w:r>
        <w:t>ного</w:t>
      </w:r>
      <w:r w:rsidRPr="00006BF7">
        <w:t xml:space="preserve"> функциональ</w:t>
      </w:r>
      <w:r>
        <w:t>ного использования</w:t>
      </w:r>
      <w:r w:rsidRPr="00006BF7">
        <w:t xml:space="preserve"> террито</w:t>
      </w:r>
      <w:r w:rsidR="00FE79C4">
        <w:t xml:space="preserve">рии - </w:t>
      </w:r>
      <w:r>
        <w:t>пр</w:t>
      </w:r>
      <w:r>
        <w:t>е</w:t>
      </w:r>
      <w:r w:rsidR="00FE79C4">
        <w:t>имущественно</w:t>
      </w:r>
      <w:r>
        <w:t xml:space="preserve"> рекреационного и жилого.</w:t>
      </w:r>
      <w:r w:rsidRPr="00006BF7">
        <w:t xml:space="preserve"> </w:t>
      </w:r>
    </w:p>
    <w:p w:rsidR="00797086" w:rsidRPr="00006BF7" w:rsidRDefault="00797086" w:rsidP="00797086">
      <w:pPr>
        <w:spacing w:line="245" w:lineRule="auto"/>
        <w:ind w:firstLine="708"/>
      </w:pPr>
      <w:r w:rsidRPr="00006BF7">
        <w:t>Генеральным планом города Новосибирска по южной части проектируемой территории пр</w:t>
      </w:r>
      <w:r>
        <w:t>едполагается прокладка скоростной</w:t>
      </w:r>
      <w:r w:rsidRPr="00006BF7">
        <w:t xml:space="preserve"> магистраль</w:t>
      </w:r>
      <w:r>
        <w:t>ной дороги</w:t>
      </w:r>
      <w:r w:rsidRPr="00006BF7">
        <w:t xml:space="preserve"> (вдоль долины реки 2-я Ельцовка от перспективного мостового перехода через реку Обь и далее по ул. Жуковского и </w:t>
      </w:r>
      <w:proofErr w:type="spellStart"/>
      <w:r w:rsidRPr="00006BF7">
        <w:t>Мочищенскому</w:t>
      </w:r>
      <w:proofErr w:type="spellEnd"/>
      <w:r w:rsidRPr="00006BF7">
        <w:t xml:space="preserve"> шоссе).</w:t>
      </w:r>
    </w:p>
    <w:p w:rsidR="00797086" w:rsidRPr="00006BF7" w:rsidRDefault="00797086" w:rsidP="00797086">
      <w:r w:rsidRPr="00006BF7">
        <w:t>Существующий баланс использования территории представлен в таблице 1.</w:t>
      </w:r>
    </w:p>
    <w:p w:rsidR="00797086" w:rsidRDefault="00797086" w:rsidP="00797086"/>
    <w:p w:rsidR="00C25BE6" w:rsidRDefault="00C25BE6" w:rsidP="00C25BE6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lang w:eastAsia="en-US"/>
        </w:rPr>
      </w:pPr>
      <w:r w:rsidRPr="00006BF7">
        <w:rPr>
          <w:rFonts w:eastAsia="Calibri"/>
          <w:lang w:eastAsia="en-US"/>
        </w:rPr>
        <w:t>Таблица 1</w:t>
      </w:r>
    </w:p>
    <w:p w:rsidR="00C25BE6" w:rsidRPr="00006BF7" w:rsidRDefault="00C25BE6" w:rsidP="00797086"/>
    <w:p w:rsidR="00797086" w:rsidRDefault="00797086" w:rsidP="00797086">
      <w:pPr>
        <w:widowControl w:val="0"/>
        <w:autoSpaceDE w:val="0"/>
        <w:autoSpaceDN w:val="0"/>
        <w:adjustRightInd w:val="0"/>
        <w:jc w:val="center"/>
      </w:pPr>
      <w:r w:rsidRPr="00006BF7">
        <w:t>Существующий баланс использования территории</w:t>
      </w:r>
    </w:p>
    <w:p w:rsidR="00FE79C4" w:rsidRPr="00006BF7" w:rsidRDefault="00FE79C4" w:rsidP="00797086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lang w:eastAsia="en-US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797086" w:rsidRPr="00006BF7" w:rsidTr="00797086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Merge w:val="restart"/>
            <w:shd w:val="clear" w:color="auto" w:fill="auto"/>
          </w:tcPr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797086" w:rsidRPr="00006BF7" w:rsidTr="00797086">
        <w:trPr>
          <w:tblHeader/>
        </w:trPr>
        <w:tc>
          <w:tcPr>
            <w:tcW w:w="851" w:type="dxa"/>
            <w:vMerge/>
            <w:shd w:val="clear" w:color="auto" w:fill="auto"/>
          </w:tcPr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797086" w:rsidRPr="00D45D68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45D68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FE79C4" w:rsidRPr="00FE79C4" w:rsidRDefault="00FE79C4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797086" w:rsidRPr="00FE79C4" w:rsidTr="00FE79C4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E1C2E" w:rsidP="00FE79C4">
            <w:pPr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Зоны рекреационного назначения (Р)</w:t>
            </w:r>
            <w:r w:rsidR="00797086" w:rsidRPr="00FE79C4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</w:rPr>
              <w:t>3457,</w:t>
            </w:r>
            <w:r w:rsidRPr="00FE79C4">
              <w:rPr>
                <w:szCs w:val="28"/>
                <w:lang w:val="en-US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tabs>
                <w:tab w:val="left" w:pos="1591"/>
              </w:tabs>
              <w:ind w:right="-55" w:hanging="55"/>
              <w:jc w:val="center"/>
              <w:rPr>
                <w:color w:val="000000"/>
                <w:szCs w:val="28"/>
                <w:lang w:val="en-US"/>
              </w:rPr>
            </w:pPr>
            <w:r w:rsidRPr="00FE79C4">
              <w:rPr>
                <w:color w:val="000000"/>
                <w:szCs w:val="28"/>
              </w:rPr>
              <w:t>76,</w:t>
            </w:r>
            <w:r w:rsidRPr="00FE79C4">
              <w:rPr>
                <w:color w:val="000000"/>
                <w:szCs w:val="28"/>
                <w:lang w:val="en-US"/>
              </w:rPr>
              <w:t>56</w:t>
            </w:r>
          </w:p>
        </w:tc>
      </w:tr>
      <w:tr w:rsidR="00797086" w:rsidRPr="00FE79C4" w:rsidTr="00FE79C4">
        <w:trPr>
          <w:trHeight w:val="298"/>
        </w:trPr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E1C2E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A64DAB" w:rsidRPr="00FE79C4">
              <w:rPr>
                <w:szCs w:val="28"/>
              </w:rPr>
              <w:t xml:space="preserve"> природная</w:t>
            </w:r>
            <w:r w:rsidR="00797086" w:rsidRPr="00FE79C4">
              <w:rPr>
                <w:szCs w:val="28"/>
              </w:rPr>
              <w:t xml:space="preserve"> (Р-1)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  <w:lang w:val="en-US"/>
              </w:rPr>
              <w:t>3025</w:t>
            </w:r>
            <w:r w:rsidRPr="00FE79C4">
              <w:rPr>
                <w:szCs w:val="28"/>
              </w:rPr>
              <w:t>,</w:t>
            </w:r>
            <w:r w:rsidRPr="00FE79C4">
              <w:rPr>
                <w:szCs w:val="28"/>
                <w:lang w:val="en-US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tabs>
                <w:tab w:val="left" w:pos="1591"/>
              </w:tabs>
              <w:ind w:right="-55" w:hanging="55"/>
              <w:jc w:val="center"/>
              <w:rPr>
                <w:color w:val="000000"/>
                <w:szCs w:val="28"/>
                <w:lang w:val="en-US"/>
              </w:rPr>
            </w:pPr>
            <w:r w:rsidRPr="00FE79C4">
              <w:rPr>
                <w:color w:val="000000"/>
                <w:szCs w:val="28"/>
              </w:rPr>
              <w:t>6</w:t>
            </w:r>
            <w:r w:rsidRPr="00FE79C4">
              <w:rPr>
                <w:color w:val="000000"/>
                <w:szCs w:val="28"/>
                <w:lang w:val="en-US"/>
              </w:rPr>
              <w:t>7</w:t>
            </w:r>
            <w:r w:rsidRPr="00FE79C4">
              <w:rPr>
                <w:color w:val="000000"/>
                <w:szCs w:val="28"/>
              </w:rPr>
              <w:t>,</w:t>
            </w:r>
            <w:r w:rsidRPr="00FE79C4">
              <w:rPr>
                <w:color w:val="000000"/>
                <w:szCs w:val="28"/>
                <w:lang w:val="en-US"/>
              </w:rPr>
              <w:t>02</w:t>
            </w:r>
          </w:p>
        </w:tc>
      </w:tr>
      <w:tr w:rsidR="00797086" w:rsidRPr="00FE79C4" w:rsidTr="00FE79C4">
        <w:trPr>
          <w:trHeight w:val="298"/>
        </w:trPr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E1C2E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184,39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tabs>
                <w:tab w:val="left" w:pos="1591"/>
              </w:tabs>
              <w:ind w:right="-55" w:hanging="55"/>
              <w:jc w:val="center"/>
              <w:rPr>
                <w:color w:val="000000"/>
                <w:szCs w:val="28"/>
                <w:lang w:val="en-US"/>
              </w:rPr>
            </w:pPr>
            <w:r w:rsidRPr="00FE79C4">
              <w:rPr>
                <w:color w:val="000000"/>
                <w:szCs w:val="28"/>
              </w:rPr>
              <w:t>4,0</w:t>
            </w:r>
            <w:r w:rsidRPr="00FE79C4">
              <w:rPr>
                <w:color w:val="000000"/>
                <w:szCs w:val="28"/>
                <w:lang w:val="en-US"/>
              </w:rPr>
              <w:t>8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</w:t>
            </w:r>
            <w:r w:rsidR="009E1C2E" w:rsidRPr="00FE79C4">
              <w:rPr>
                <w:szCs w:val="28"/>
              </w:rPr>
              <w:t>на</w:t>
            </w:r>
            <w:r w:rsidRPr="00FE79C4">
              <w:rPr>
                <w:szCs w:val="28"/>
              </w:rPr>
              <w:t xml:space="preserve"> отдыха и оздоровления (Р-3)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</w:rPr>
              <w:t>22</w:t>
            </w:r>
            <w:r w:rsidRPr="00FE79C4">
              <w:rPr>
                <w:szCs w:val="28"/>
                <w:lang w:val="en-US"/>
              </w:rPr>
              <w:t>5</w:t>
            </w:r>
            <w:r w:rsidRPr="00FE79C4">
              <w:rPr>
                <w:szCs w:val="28"/>
              </w:rPr>
              <w:t>,</w:t>
            </w:r>
            <w:r w:rsidRPr="00FE79C4">
              <w:rPr>
                <w:szCs w:val="28"/>
                <w:lang w:val="en-US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tabs>
                <w:tab w:val="left" w:pos="1591"/>
              </w:tabs>
              <w:ind w:right="-55" w:hanging="55"/>
              <w:jc w:val="center"/>
              <w:rPr>
                <w:color w:val="000000"/>
                <w:szCs w:val="28"/>
                <w:lang w:val="en-US"/>
              </w:rPr>
            </w:pPr>
            <w:r w:rsidRPr="00FE79C4">
              <w:rPr>
                <w:color w:val="000000"/>
                <w:szCs w:val="28"/>
              </w:rPr>
              <w:t>5,0</w:t>
            </w:r>
            <w:r w:rsidRPr="00FE79C4">
              <w:rPr>
                <w:color w:val="000000"/>
                <w:szCs w:val="28"/>
                <w:lang w:val="en-US"/>
              </w:rPr>
              <w:t>0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</w:rPr>
              <w:t>20,</w:t>
            </w:r>
            <w:r w:rsidRPr="00FE79C4">
              <w:rPr>
                <w:szCs w:val="28"/>
                <w:lang w:val="en-US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tabs>
                <w:tab w:val="left" w:pos="1591"/>
              </w:tabs>
              <w:ind w:right="-55" w:hanging="55"/>
              <w:jc w:val="center"/>
              <w:rPr>
                <w:color w:val="000000"/>
                <w:szCs w:val="28"/>
                <w:lang w:val="en-US"/>
              </w:rPr>
            </w:pPr>
            <w:r w:rsidRPr="00FE79C4">
              <w:rPr>
                <w:color w:val="000000"/>
                <w:szCs w:val="28"/>
              </w:rPr>
              <w:t>0,4</w:t>
            </w:r>
            <w:r w:rsidRPr="00FE79C4">
              <w:rPr>
                <w:color w:val="000000"/>
                <w:szCs w:val="28"/>
                <w:lang w:val="en-US"/>
              </w:rPr>
              <w:t>5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Общественно-деловые зоны</w:t>
            </w:r>
            <w:r w:rsidR="009E1C2E" w:rsidRPr="00FE79C4">
              <w:rPr>
                <w:rFonts w:ascii="Times New Roman" w:hAnsi="Times New Roman"/>
                <w:sz w:val="28"/>
                <w:szCs w:val="28"/>
              </w:rPr>
              <w:t xml:space="preserve"> (ОД)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</w:rPr>
              <w:t>42,</w:t>
            </w:r>
            <w:r w:rsidRPr="00FE79C4">
              <w:rPr>
                <w:szCs w:val="28"/>
                <w:lang w:val="en-US"/>
              </w:rPr>
              <w:t>06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tabs>
                <w:tab w:val="left" w:pos="1591"/>
              </w:tabs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0,93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E1C2E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делового, общественного и коммерческого 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</w:rPr>
              <w:t>2</w:t>
            </w:r>
            <w:r w:rsidRPr="00FE79C4">
              <w:rPr>
                <w:szCs w:val="28"/>
                <w:lang w:val="en-US"/>
              </w:rPr>
              <w:t>3</w:t>
            </w:r>
            <w:r w:rsidRPr="00FE79C4">
              <w:rPr>
                <w:szCs w:val="28"/>
              </w:rPr>
              <w:t>,</w:t>
            </w:r>
            <w:r w:rsidRPr="00FE79C4">
              <w:rPr>
                <w:szCs w:val="28"/>
                <w:lang w:val="en-US"/>
              </w:rPr>
              <w:t>96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tabs>
                <w:tab w:val="left" w:pos="1591"/>
              </w:tabs>
              <w:ind w:right="-55" w:hanging="55"/>
              <w:jc w:val="center"/>
              <w:rPr>
                <w:color w:val="000000"/>
                <w:szCs w:val="28"/>
                <w:lang w:val="en-US"/>
              </w:rPr>
            </w:pPr>
            <w:r w:rsidRPr="00FE79C4">
              <w:rPr>
                <w:color w:val="000000"/>
                <w:szCs w:val="28"/>
              </w:rPr>
              <w:t>0,</w:t>
            </w:r>
            <w:r w:rsidRPr="00FE79C4">
              <w:rPr>
                <w:color w:val="000000"/>
                <w:szCs w:val="28"/>
                <w:lang w:val="en-US"/>
              </w:rPr>
              <w:t>53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E1C2E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объектов среднего профессионального и высшего </w:t>
            </w:r>
            <w:r w:rsidR="00A64DAB" w:rsidRPr="00FE79C4">
              <w:rPr>
                <w:szCs w:val="28"/>
              </w:rPr>
              <w:t xml:space="preserve">образования, </w:t>
            </w:r>
            <w:proofErr w:type="spellStart"/>
            <w:proofErr w:type="gramStart"/>
            <w:r w:rsidR="00A64DAB" w:rsidRPr="00FE79C4">
              <w:rPr>
                <w:szCs w:val="28"/>
              </w:rPr>
              <w:t>научно-</w:t>
            </w:r>
            <w:r w:rsidR="00797086" w:rsidRPr="00FE79C4">
              <w:rPr>
                <w:szCs w:val="28"/>
              </w:rPr>
              <w:t>исследователь</w:t>
            </w:r>
            <w:r w:rsidR="00FE79C4">
              <w:rPr>
                <w:szCs w:val="28"/>
              </w:rPr>
              <w:t>-</w:t>
            </w:r>
            <w:r w:rsidR="00797086" w:rsidRPr="00FE79C4">
              <w:rPr>
                <w:szCs w:val="28"/>
              </w:rPr>
              <w:t>ских</w:t>
            </w:r>
            <w:proofErr w:type="spellEnd"/>
            <w:proofErr w:type="gramEnd"/>
            <w:r w:rsidR="00797086" w:rsidRPr="00FE79C4">
              <w:rPr>
                <w:szCs w:val="28"/>
              </w:rPr>
              <w:t xml:space="preserve"> организаций (ОД-2)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5,49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  <w:lang w:val="en-US"/>
              </w:rPr>
            </w:pPr>
            <w:r w:rsidRPr="00FE79C4">
              <w:rPr>
                <w:color w:val="000000"/>
                <w:szCs w:val="28"/>
                <w:lang w:val="en-US"/>
              </w:rPr>
              <w:t>0</w:t>
            </w:r>
            <w:r w:rsidRPr="00FE79C4">
              <w:rPr>
                <w:color w:val="000000"/>
                <w:szCs w:val="28"/>
              </w:rPr>
              <w:t>,</w:t>
            </w:r>
            <w:r w:rsidRPr="00FE79C4">
              <w:rPr>
                <w:color w:val="000000"/>
                <w:szCs w:val="28"/>
                <w:lang w:val="en-US"/>
              </w:rPr>
              <w:t>12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F73EA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объектов здравоохранения (ОД-3)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11,17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ind w:left="-55" w:right="-55" w:firstLine="0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0,25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F73EA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специализированной общест</w:t>
            </w:r>
            <w:r w:rsidRPr="00FE79C4">
              <w:rPr>
                <w:szCs w:val="28"/>
              </w:rPr>
              <w:t>венно</w:t>
            </w:r>
            <w:r w:rsidR="00797086" w:rsidRPr="00FE79C4">
              <w:rPr>
                <w:szCs w:val="28"/>
              </w:rPr>
              <w:t>й з</w:t>
            </w:r>
            <w:r w:rsidR="00797086" w:rsidRPr="00FE79C4">
              <w:rPr>
                <w:szCs w:val="28"/>
              </w:rPr>
              <w:t>а</w:t>
            </w:r>
            <w:r w:rsidR="00797086" w:rsidRPr="00FE79C4">
              <w:rPr>
                <w:szCs w:val="28"/>
              </w:rPr>
              <w:t>стройки (ОД-4)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0,52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0,01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proofErr w:type="spellStart"/>
            <w:r w:rsidRPr="00FE79C4">
              <w:rPr>
                <w:szCs w:val="28"/>
              </w:rPr>
              <w:t>Подзон</w:t>
            </w:r>
            <w:r w:rsidR="009F73EA" w:rsidRPr="00FE79C4">
              <w:rPr>
                <w:szCs w:val="28"/>
              </w:rPr>
              <w:t>а</w:t>
            </w:r>
            <w:proofErr w:type="spellEnd"/>
            <w:r w:rsidRPr="00FE79C4">
              <w:rPr>
                <w:szCs w:val="28"/>
              </w:rPr>
              <w:t xml:space="preserve"> специализированной малоэтажной з</w:t>
            </w:r>
            <w:r w:rsidRPr="00FE79C4">
              <w:rPr>
                <w:szCs w:val="28"/>
              </w:rPr>
              <w:t>а</w:t>
            </w:r>
            <w:r w:rsidRPr="00FE79C4">
              <w:rPr>
                <w:szCs w:val="28"/>
              </w:rPr>
              <w:t>стройки (</w:t>
            </w:r>
            <w:r w:rsidR="00A64DAB" w:rsidRPr="00FE79C4">
              <w:rPr>
                <w:szCs w:val="28"/>
              </w:rPr>
              <w:t>ОД-4.1)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0,52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0,01</w:t>
            </w:r>
          </w:p>
        </w:tc>
      </w:tr>
      <w:tr w:rsidR="00797086" w:rsidRPr="00FE79C4" w:rsidTr="00FE79C4">
        <w:trPr>
          <w:trHeight w:val="1000"/>
        </w:trPr>
        <w:tc>
          <w:tcPr>
            <w:tcW w:w="851" w:type="dxa"/>
            <w:shd w:val="clear" w:color="auto" w:fill="auto"/>
            <w:noWrap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5953" w:type="dxa"/>
            <w:shd w:val="clear" w:color="auto" w:fill="auto"/>
            <w:noWrap/>
          </w:tcPr>
          <w:p w:rsidR="00797086" w:rsidRPr="00FE79C4" w:rsidRDefault="009F73EA" w:rsidP="0073365E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объектов дошкольного, начального общ</w:t>
            </w:r>
            <w:r w:rsidR="00797086" w:rsidRPr="00FE79C4">
              <w:rPr>
                <w:szCs w:val="28"/>
              </w:rPr>
              <w:t>е</w:t>
            </w:r>
            <w:r w:rsidR="00797086" w:rsidRPr="00FE79C4">
              <w:rPr>
                <w:szCs w:val="28"/>
              </w:rPr>
              <w:t>го, основного общего и среднего общего обр</w:t>
            </w:r>
            <w:r w:rsidR="00797086" w:rsidRPr="00FE79C4">
              <w:rPr>
                <w:szCs w:val="28"/>
              </w:rPr>
              <w:t>а</w:t>
            </w:r>
            <w:r w:rsidR="00797086" w:rsidRPr="00FE79C4">
              <w:rPr>
                <w:szCs w:val="28"/>
              </w:rPr>
              <w:t>зования (ОД</w:t>
            </w:r>
            <w:r w:rsidR="0073365E">
              <w:rPr>
                <w:szCs w:val="28"/>
              </w:rPr>
              <w:t>-</w:t>
            </w:r>
            <w:r w:rsidR="00797086" w:rsidRPr="00FE79C4">
              <w:rPr>
                <w:szCs w:val="28"/>
              </w:rPr>
              <w:t>5)</w:t>
            </w:r>
          </w:p>
        </w:tc>
        <w:tc>
          <w:tcPr>
            <w:tcW w:w="1418" w:type="dxa"/>
            <w:shd w:val="clear" w:color="auto" w:fill="auto"/>
            <w:noWrap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hanging="55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0,9</w:t>
            </w:r>
            <w:r w:rsidRPr="00FE79C4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0,02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Жилые зоны</w:t>
            </w:r>
            <w:r w:rsidR="009F73EA" w:rsidRPr="00FE79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4DAB" w:rsidRPr="00FE79C4">
              <w:rPr>
                <w:rFonts w:ascii="Times New Roman" w:hAnsi="Times New Roman"/>
                <w:sz w:val="28"/>
                <w:szCs w:val="28"/>
              </w:rPr>
              <w:t>(</w:t>
            </w:r>
            <w:r w:rsidR="009F73EA" w:rsidRPr="00FE79C4">
              <w:rPr>
                <w:rFonts w:ascii="Times New Roman" w:hAnsi="Times New Roman"/>
                <w:sz w:val="28"/>
                <w:szCs w:val="28"/>
              </w:rPr>
              <w:t>Ж)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</w:rPr>
              <w:t>262,</w:t>
            </w:r>
            <w:r w:rsidRPr="00FE79C4">
              <w:rPr>
                <w:szCs w:val="28"/>
                <w:lang w:val="en-US"/>
              </w:rPr>
              <w:t>07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5,80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color w:val="000000"/>
                <w:szCs w:val="28"/>
              </w:rPr>
              <w:t>Зон</w:t>
            </w:r>
            <w:r w:rsidR="009F73EA" w:rsidRPr="00FE79C4">
              <w:rPr>
                <w:color w:val="000000"/>
                <w:szCs w:val="28"/>
              </w:rPr>
              <w:t>а</w:t>
            </w:r>
            <w:r w:rsidRPr="00FE79C4">
              <w:rPr>
                <w:color w:val="000000"/>
                <w:szCs w:val="28"/>
              </w:rPr>
              <w:t xml:space="preserve"> застройки жилыми домами смешанной этажности (Ж-1)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8,96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797086" w:rsidRPr="00FE79C4" w:rsidTr="00FE79C4">
        <w:trPr>
          <w:trHeight w:val="596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FE79C4">
              <w:rPr>
                <w:szCs w:val="28"/>
              </w:rPr>
              <w:t>Зон</w:t>
            </w:r>
            <w:r w:rsidR="009F73EA" w:rsidRPr="00FE79C4">
              <w:rPr>
                <w:szCs w:val="28"/>
              </w:rPr>
              <w:t>а</w:t>
            </w:r>
            <w:r w:rsidRPr="00FE79C4">
              <w:rPr>
                <w:szCs w:val="28"/>
              </w:rPr>
              <w:t xml:space="preserve"> застройки малоэтажными жилыми домами (Ж-2)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2,07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</w:tr>
      <w:tr w:rsidR="00797086" w:rsidRPr="00FE79C4" w:rsidTr="00FE79C4">
        <w:trPr>
          <w:trHeight w:val="195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color w:val="000000"/>
                <w:szCs w:val="28"/>
              </w:rPr>
              <w:t>Зон</w:t>
            </w:r>
            <w:r w:rsidR="009F73EA" w:rsidRPr="00FE79C4">
              <w:rPr>
                <w:color w:val="000000"/>
                <w:szCs w:val="28"/>
              </w:rPr>
              <w:t>а</w:t>
            </w:r>
            <w:r w:rsidRPr="00FE79C4">
              <w:rPr>
                <w:color w:val="000000"/>
                <w:szCs w:val="28"/>
              </w:rPr>
              <w:t xml:space="preserve"> застройки индивидуальными жилыми д</w:t>
            </w:r>
            <w:r w:rsidRPr="00FE79C4">
              <w:rPr>
                <w:color w:val="000000"/>
                <w:szCs w:val="28"/>
              </w:rPr>
              <w:t>о</w:t>
            </w:r>
            <w:r w:rsidRPr="00FE79C4">
              <w:rPr>
                <w:color w:val="000000"/>
                <w:szCs w:val="28"/>
              </w:rPr>
              <w:t>мами (Ж-6)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</w:rPr>
              <w:t>152,</w:t>
            </w:r>
            <w:r w:rsidRPr="00FE79C4">
              <w:rPr>
                <w:szCs w:val="28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3,37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</w:t>
            </w:r>
            <w:r w:rsidR="009F73EA" w:rsidRPr="00FE79C4">
              <w:rPr>
                <w:szCs w:val="28"/>
              </w:rPr>
              <w:t>а</w:t>
            </w:r>
            <w:r w:rsidRPr="00FE79C4">
              <w:rPr>
                <w:szCs w:val="28"/>
              </w:rPr>
              <w:t xml:space="preserve"> застройки сезонного проживания (Ж-7)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98,91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2,1</w:t>
            </w:r>
            <w:r w:rsidRPr="00FE79C4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797086" w:rsidRPr="00FE79C4" w:rsidTr="00FE79C4">
        <w:trPr>
          <w:trHeight w:val="18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Производственные зоны</w:t>
            </w:r>
            <w:r w:rsidR="009F73EA" w:rsidRPr="00FE79C4">
              <w:rPr>
                <w:rFonts w:ascii="Times New Roman" w:hAnsi="Times New Roman"/>
                <w:sz w:val="28"/>
                <w:szCs w:val="28"/>
              </w:rPr>
              <w:t xml:space="preserve"> (П)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  <w:lang w:val="en-US"/>
              </w:rPr>
            </w:pPr>
            <w:r w:rsidRPr="00FE79C4">
              <w:rPr>
                <w:szCs w:val="28"/>
                <w:lang w:val="en-US"/>
              </w:rPr>
              <w:t>27</w:t>
            </w:r>
            <w:r w:rsidRPr="00FE79C4">
              <w:rPr>
                <w:szCs w:val="28"/>
              </w:rPr>
              <w:t>,</w:t>
            </w:r>
            <w:r w:rsidRPr="00FE79C4">
              <w:rPr>
                <w:szCs w:val="28"/>
                <w:lang w:val="en-US"/>
              </w:rPr>
              <w:t>35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0,61</w:t>
            </w:r>
          </w:p>
        </w:tc>
      </w:tr>
      <w:tr w:rsidR="00797086" w:rsidRPr="00FE79C4" w:rsidTr="00FE79C4">
        <w:trPr>
          <w:trHeight w:val="135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A64DAB" w:rsidP="00FE79C4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Зона</w:t>
            </w:r>
            <w:r w:rsidR="00797086" w:rsidRPr="00FE79C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3,93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0,09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Зон</w:t>
            </w:r>
            <w:r w:rsidR="009F73EA" w:rsidRPr="00FE79C4">
              <w:rPr>
                <w:rFonts w:ascii="Times New Roman" w:hAnsi="Times New Roman"/>
                <w:sz w:val="28"/>
                <w:szCs w:val="28"/>
              </w:rPr>
              <w:t>а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79C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коммунальных и складских объектов 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>(П-2)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23,42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0,52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9F73EA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Зона</w:t>
            </w:r>
            <w:r w:rsidR="00797086" w:rsidRPr="00FE79C4">
              <w:rPr>
                <w:rFonts w:ascii="Times New Roman" w:hAnsi="Times New Roman"/>
                <w:sz w:val="28"/>
                <w:szCs w:val="28"/>
              </w:rPr>
              <w:t xml:space="preserve"> инженерной и транспортной инфрастру</w:t>
            </w:r>
            <w:r w:rsidR="00797086" w:rsidRPr="00FE79C4">
              <w:rPr>
                <w:rFonts w:ascii="Times New Roman" w:hAnsi="Times New Roman"/>
                <w:sz w:val="28"/>
                <w:szCs w:val="28"/>
              </w:rPr>
              <w:t>к</w:t>
            </w:r>
            <w:r w:rsidR="00797086" w:rsidRPr="00FE79C4">
              <w:rPr>
                <w:rFonts w:ascii="Times New Roman" w:hAnsi="Times New Roman"/>
                <w:sz w:val="28"/>
                <w:szCs w:val="28"/>
              </w:rPr>
              <w:t>тур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>ы (</w:t>
            </w:r>
            <w:proofErr w:type="gramStart"/>
            <w:r w:rsidRPr="00FE79C4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gramEnd"/>
            <w:r w:rsidRPr="00FE79C4">
              <w:rPr>
                <w:rFonts w:ascii="Times New Roman" w:hAnsi="Times New Roman"/>
                <w:sz w:val="28"/>
                <w:szCs w:val="28"/>
              </w:rPr>
              <w:t>)</w:t>
            </w:r>
            <w:r w:rsidR="00797086" w:rsidRPr="00FE79C4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224,30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4,97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Зон</w:t>
            </w:r>
            <w:r w:rsidR="009F73EA" w:rsidRPr="00FE79C4">
              <w:rPr>
                <w:rFonts w:ascii="Times New Roman" w:hAnsi="Times New Roman"/>
                <w:sz w:val="28"/>
                <w:szCs w:val="28"/>
              </w:rPr>
              <w:t>а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 xml:space="preserve"> сооружений и коммуникаций железнод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>о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9,21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0,20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</w:t>
            </w:r>
            <w:r w:rsidR="009F73EA" w:rsidRPr="00FE79C4">
              <w:rPr>
                <w:szCs w:val="28"/>
              </w:rPr>
              <w:t>а</w:t>
            </w:r>
            <w:r w:rsidRPr="00FE79C4">
              <w:rPr>
                <w:szCs w:val="28"/>
              </w:rPr>
              <w:t xml:space="preserve"> сооружений и коммуникаций автомобил</w:t>
            </w:r>
            <w:r w:rsidRPr="00FE79C4">
              <w:rPr>
                <w:szCs w:val="28"/>
              </w:rPr>
              <w:t>ь</w:t>
            </w:r>
            <w:r w:rsidRPr="00FE79C4">
              <w:rPr>
                <w:szCs w:val="28"/>
              </w:rPr>
              <w:t>ного, речного, воздушного транспорта, метр</w:t>
            </w:r>
            <w:r w:rsidRPr="00FE79C4">
              <w:rPr>
                <w:szCs w:val="28"/>
              </w:rPr>
              <w:t>о</w:t>
            </w:r>
            <w:r w:rsidRPr="00FE79C4">
              <w:rPr>
                <w:szCs w:val="28"/>
              </w:rPr>
              <w:t>политена (ИТ-2)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0,83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0,02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Зон</w:t>
            </w:r>
            <w:r w:rsidR="009F73EA" w:rsidRPr="00FE79C4">
              <w:rPr>
                <w:rFonts w:ascii="Times New Roman" w:hAnsi="Times New Roman"/>
                <w:sz w:val="28"/>
                <w:szCs w:val="28"/>
              </w:rPr>
              <w:t>а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 xml:space="preserve">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198,3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4,39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Зон</w:t>
            </w:r>
            <w:r w:rsidR="009F73EA" w:rsidRPr="00FE79C4">
              <w:rPr>
                <w:rFonts w:ascii="Times New Roman" w:hAnsi="Times New Roman"/>
                <w:sz w:val="28"/>
                <w:szCs w:val="28"/>
              </w:rPr>
              <w:t>а</w:t>
            </w:r>
            <w:r w:rsidRPr="00FE79C4">
              <w:rPr>
                <w:rFonts w:ascii="Times New Roman" w:hAnsi="Times New Roman"/>
                <w:sz w:val="28"/>
                <w:szCs w:val="28"/>
              </w:rPr>
              <w:t xml:space="preserve">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15,97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0,35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Зоны специального назначения</w:t>
            </w:r>
            <w:r w:rsidR="009F73EA" w:rsidRPr="00FE79C4">
              <w:rPr>
                <w:szCs w:val="28"/>
              </w:rPr>
              <w:t xml:space="preserve"> (С)</w:t>
            </w:r>
            <w:r w:rsidRPr="00FE79C4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208,72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tabs>
                <w:tab w:val="left" w:pos="1079"/>
              </w:tabs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4,62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</w:t>
            </w:r>
            <w:r w:rsidR="009F73EA" w:rsidRPr="00FE79C4">
              <w:rPr>
                <w:szCs w:val="28"/>
              </w:rPr>
              <w:t>а</w:t>
            </w:r>
            <w:r w:rsidRPr="00FE79C4">
              <w:rPr>
                <w:szCs w:val="28"/>
              </w:rPr>
              <w:t xml:space="preserve"> кладбищ и крематориев (С-1)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158,60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tabs>
                <w:tab w:val="left" w:pos="1079"/>
              </w:tabs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3,51</w:t>
            </w:r>
          </w:p>
        </w:tc>
      </w:tr>
      <w:tr w:rsidR="00797086" w:rsidRPr="00FE79C4" w:rsidTr="00FE79C4">
        <w:trPr>
          <w:trHeight w:val="601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6.2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9F73EA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военных и иных режимных объектов и территорий (С-3)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50,12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tabs>
                <w:tab w:val="left" w:pos="1079"/>
              </w:tabs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1,11</w:t>
            </w:r>
          </w:p>
        </w:tc>
      </w:tr>
      <w:tr w:rsidR="00797086" w:rsidRPr="00FE79C4" w:rsidTr="00A26A8A">
        <w:trPr>
          <w:cantSplit/>
          <w:trHeight w:val="15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rFonts w:eastAsia="Calibri"/>
                <w:szCs w:val="28"/>
                <w:lang w:eastAsia="en-US"/>
              </w:rPr>
              <w:t>Зоны сельскохозяйственного использования</w:t>
            </w:r>
            <w:r w:rsidR="009F73EA" w:rsidRPr="00FE79C4">
              <w:rPr>
                <w:rFonts w:eastAsia="Calibri"/>
                <w:szCs w:val="28"/>
                <w:lang w:eastAsia="en-US"/>
              </w:rPr>
              <w:t xml:space="preserve"> (СХ)</w:t>
            </w:r>
            <w:r w:rsidRPr="00FE79C4">
              <w:rPr>
                <w:szCs w:val="28"/>
              </w:rPr>
              <w:t>, в том числе</w:t>
            </w:r>
            <w:r w:rsidRPr="00FE79C4">
              <w:rPr>
                <w:rFonts w:eastAsia="Calibri"/>
                <w:szCs w:val="28"/>
                <w:lang w:eastAsia="en-US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73,21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tabs>
                <w:tab w:val="left" w:pos="1079"/>
              </w:tabs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1,62</w:t>
            </w:r>
          </w:p>
        </w:tc>
      </w:tr>
      <w:tr w:rsidR="00797086" w:rsidRPr="00FE79C4" w:rsidTr="00FE79C4">
        <w:trPr>
          <w:trHeight w:val="157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FE79C4">
              <w:rPr>
                <w:rFonts w:eastAsia="Calibri"/>
                <w:szCs w:val="28"/>
                <w:lang w:eastAsia="en-US"/>
              </w:rPr>
              <w:t>Зон</w:t>
            </w:r>
            <w:r w:rsidR="009F73EA" w:rsidRPr="00FE79C4">
              <w:rPr>
                <w:rFonts w:eastAsia="Calibri"/>
                <w:szCs w:val="28"/>
                <w:lang w:eastAsia="en-US"/>
              </w:rPr>
              <w:t>а</w:t>
            </w:r>
            <w:r w:rsidRPr="00FE79C4">
              <w:rPr>
                <w:rFonts w:eastAsia="Calibri"/>
                <w:szCs w:val="28"/>
                <w:lang w:eastAsia="en-US"/>
              </w:rPr>
              <w:t xml:space="preserve"> ведения садоводства и огородничества (СХ-1)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73,21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797086" w:rsidRPr="00FE79C4" w:rsidRDefault="00797086" w:rsidP="00FE79C4">
            <w:pPr>
              <w:tabs>
                <w:tab w:val="left" w:pos="1079"/>
              </w:tabs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1,62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widowControl w:val="0"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Зоны стоянок автомобильного транспорта</w:t>
            </w:r>
            <w:r w:rsidR="009F73EA" w:rsidRPr="00FE79C4">
              <w:rPr>
                <w:szCs w:val="28"/>
              </w:rPr>
              <w:t xml:space="preserve"> (СА)</w:t>
            </w:r>
            <w:r w:rsidRPr="00FE79C4">
              <w:rPr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9,93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tabs>
                <w:tab w:val="left" w:pos="1079"/>
              </w:tabs>
              <w:ind w:right="-55" w:hanging="55"/>
              <w:jc w:val="center"/>
              <w:rPr>
                <w:color w:val="000000"/>
                <w:szCs w:val="28"/>
              </w:rPr>
            </w:pPr>
            <w:r w:rsidRPr="00FE79C4">
              <w:rPr>
                <w:color w:val="000000"/>
                <w:szCs w:val="28"/>
              </w:rPr>
              <w:t>0,22</w:t>
            </w:r>
          </w:p>
        </w:tc>
      </w:tr>
      <w:tr w:rsidR="00797086" w:rsidRPr="00FE79C4" w:rsidTr="00FE79C4">
        <w:tc>
          <w:tcPr>
            <w:tcW w:w="851" w:type="dxa"/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8.1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9F73EA" w:rsidP="00FE79C4">
            <w:pPr>
              <w:suppressAutoHyphens/>
              <w:ind w:firstLine="0"/>
              <w:rPr>
                <w:szCs w:val="28"/>
              </w:rPr>
            </w:pPr>
            <w:r w:rsidRPr="00FE79C4">
              <w:rPr>
                <w:szCs w:val="28"/>
              </w:rPr>
              <w:t>Зона</w:t>
            </w:r>
            <w:r w:rsidR="00797086" w:rsidRPr="00FE79C4">
              <w:rPr>
                <w:szCs w:val="28"/>
              </w:rPr>
              <w:t xml:space="preserve"> стоянок для легковых автомобилей (СА-1)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ind w:hanging="55"/>
              <w:jc w:val="center"/>
              <w:rPr>
                <w:szCs w:val="28"/>
              </w:rPr>
            </w:pPr>
            <w:r w:rsidRPr="00FE79C4">
              <w:rPr>
                <w:szCs w:val="28"/>
              </w:rPr>
              <w:t>9,93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0,22</w:t>
            </w:r>
          </w:p>
        </w:tc>
      </w:tr>
      <w:tr w:rsidR="00797086" w:rsidRPr="00FE79C4" w:rsidTr="00FE79C4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210,47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4,66</w:t>
            </w:r>
          </w:p>
        </w:tc>
      </w:tr>
      <w:tr w:rsidR="00797086" w:rsidRPr="00FE79C4" w:rsidTr="00FE79C4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797086" w:rsidRPr="00FE79C4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4514,63</w:t>
            </w:r>
          </w:p>
        </w:tc>
        <w:tc>
          <w:tcPr>
            <w:tcW w:w="1701" w:type="dxa"/>
            <w:shd w:val="clear" w:color="auto" w:fill="auto"/>
          </w:tcPr>
          <w:p w:rsidR="00797086" w:rsidRPr="00FE79C4" w:rsidRDefault="00797086" w:rsidP="00FE79C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55" w:hanging="5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79C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FE79C4" w:rsidRDefault="00FE79C4" w:rsidP="00797086"/>
    <w:p w:rsidR="00797086" w:rsidRPr="00006BF7" w:rsidRDefault="00797086" w:rsidP="00797086">
      <w:r w:rsidRPr="00006BF7">
        <w:t>Расчет выполнен с учетом фактического использования территории.</w:t>
      </w:r>
    </w:p>
    <w:p w:rsidR="00797086" w:rsidRDefault="00797086" w:rsidP="00797086">
      <w:pPr>
        <w:ind w:firstLine="0"/>
        <w:jc w:val="center"/>
        <w:rPr>
          <w:b/>
        </w:rPr>
      </w:pPr>
      <w:bookmarkStart w:id="2" w:name="_Toc287107266"/>
      <w:bookmarkStart w:id="3" w:name="_Toc294799588"/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2. Планируемое развитие территории</w:t>
      </w:r>
      <w:bookmarkEnd w:id="2"/>
      <w:bookmarkEnd w:id="3"/>
    </w:p>
    <w:p w:rsidR="00797086" w:rsidRPr="00006BF7" w:rsidRDefault="00797086" w:rsidP="00797086">
      <w:pPr>
        <w:ind w:firstLine="0"/>
        <w:jc w:val="center"/>
        <w:rPr>
          <w:b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bookmarkStart w:id="4" w:name="_Toc287107267"/>
      <w:bookmarkStart w:id="5" w:name="_Toc294799589"/>
      <w:r w:rsidRPr="00006BF7">
        <w:rPr>
          <w:b/>
        </w:rPr>
        <w:t>2.1. Архитектурно-планировочное решение. Функциональное зонирование</w:t>
      </w:r>
      <w:bookmarkEnd w:id="4"/>
      <w:bookmarkEnd w:id="5"/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bookmarkStart w:id="6" w:name="_Toc272840970"/>
      <w:r w:rsidRPr="00006BF7">
        <w:t>Планировочная концепция и функциональное зонирование определены в проекте планировки на основе Генерального плана города Новосибирска исходя из специфики положения площадки как одной из главных рекреационных зон г</w:t>
      </w:r>
      <w:r w:rsidRPr="00006BF7">
        <w:t>о</w:t>
      </w:r>
      <w:r w:rsidRPr="00006BF7">
        <w:t>рода Новосибирска.</w:t>
      </w:r>
    </w:p>
    <w:p w:rsidR="00797086" w:rsidRPr="00006BF7" w:rsidRDefault="00797086" w:rsidP="00797086">
      <w:r w:rsidRPr="00006BF7">
        <w:t xml:space="preserve">Проектируемая территория в границах </w:t>
      </w:r>
      <w:proofErr w:type="spellStart"/>
      <w:r w:rsidRPr="00006BF7">
        <w:t>Заельцовского</w:t>
      </w:r>
      <w:proofErr w:type="spellEnd"/>
      <w:r w:rsidRPr="00006BF7">
        <w:t xml:space="preserve"> района является ва</w:t>
      </w:r>
      <w:r w:rsidRPr="00006BF7">
        <w:t>ж</w:t>
      </w:r>
      <w:r w:rsidRPr="00006BF7">
        <w:t>нейшей частью природно-рекреационного комплекса города, выполняет природ</w:t>
      </w:r>
      <w:r w:rsidRPr="00006BF7">
        <w:t>о</w:t>
      </w:r>
      <w:r w:rsidRPr="00006BF7">
        <w:t xml:space="preserve">охранные и рекреационные функции и во многом обеспечивает стабильность экологической ситуации города. </w:t>
      </w:r>
    </w:p>
    <w:p w:rsidR="00797086" w:rsidRPr="00006BF7" w:rsidRDefault="00797086" w:rsidP="00797086">
      <w:proofErr w:type="spellStart"/>
      <w:r w:rsidRPr="00006BF7">
        <w:t>Заельцовский</w:t>
      </w:r>
      <w:proofErr w:type="spellEnd"/>
      <w:r w:rsidRPr="00006BF7">
        <w:t xml:space="preserve"> бор является важной составной частью при</w:t>
      </w:r>
      <w:r>
        <w:t xml:space="preserve">родных </w:t>
      </w:r>
      <w:r w:rsidRPr="00006BF7">
        <w:t>рекреац</w:t>
      </w:r>
      <w:r w:rsidRPr="00006BF7">
        <w:t>и</w:t>
      </w:r>
      <w:r w:rsidRPr="00006BF7">
        <w:t>онных ландшафтов акватории и поймы реки Оби, имеющих региональное прир</w:t>
      </w:r>
      <w:r w:rsidRPr="00006BF7">
        <w:t>о</w:t>
      </w:r>
      <w:r w:rsidRPr="00006BF7">
        <w:t>доохранное значение и выполняющих роль миграционных экологических коридоров, необходимых для сохранения разнообразия природных биоценозов.</w:t>
      </w:r>
    </w:p>
    <w:p w:rsidR="00797086" w:rsidRPr="00006BF7" w:rsidRDefault="00797086" w:rsidP="00797086">
      <w:r w:rsidRPr="00006BF7">
        <w:t>Приоритетность природно-экологического подхода при принятии проек</w:t>
      </w:r>
      <w:r w:rsidRPr="00006BF7">
        <w:t>т</w:t>
      </w:r>
      <w:r w:rsidRPr="00006BF7">
        <w:t>ных решений учитывает:</w:t>
      </w:r>
    </w:p>
    <w:p w:rsidR="00797086" w:rsidRPr="00006BF7" w:rsidRDefault="00797086" w:rsidP="00797086">
      <w:r w:rsidRPr="00006BF7">
        <w:t xml:space="preserve">охрану природного комплекса </w:t>
      </w:r>
      <w:proofErr w:type="spellStart"/>
      <w:r w:rsidRPr="00006BF7">
        <w:t>Заельцовского</w:t>
      </w:r>
      <w:proofErr w:type="spellEnd"/>
      <w:r w:rsidRPr="00006BF7">
        <w:t xml:space="preserve"> бора с дифференциацией а</w:t>
      </w:r>
      <w:r w:rsidRPr="00006BF7">
        <w:t>н</w:t>
      </w:r>
      <w:r w:rsidRPr="00006BF7">
        <w:t>тропогенных нагрузок по различным функциональным зонам и дифференцир</w:t>
      </w:r>
      <w:r w:rsidRPr="00006BF7">
        <w:t>о</w:t>
      </w:r>
      <w:r w:rsidRPr="00006BF7">
        <w:t>ванным комплексом планировочных мероприятий;</w:t>
      </w:r>
    </w:p>
    <w:p w:rsidR="00797086" w:rsidRPr="00006BF7" w:rsidRDefault="00797086" w:rsidP="00797086">
      <w:r w:rsidRPr="00006BF7">
        <w:t xml:space="preserve">благоустройство рекреационных территорий, в том числе прибрежной зоны реки Оби, долины реки 2-я Ельцовка, проведение мероприятий по </w:t>
      </w:r>
      <w:proofErr w:type="spellStart"/>
      <w:r w:rsidRPr="00006BF7">
        <w:t>берегоукрепл</w:t>
      </w:r>
      <w:r w:rsidRPr="00006BF7">
        <w:t>е</w:t>
      </w:r>
      <w:r w:rsidRPr="00006BF7">
        <w:t>нию</w:t>
      </w:r>
      <w:proofErr w:type="spellEnd"/>
      <w:r w:rsidRPr="00006BF7">
        <w:t>;</w:t>
      </w:r>
    </w:p>
    <w:p w:rsidR="00797086" w:rsidRPr="00006BF7" w:rsidRDefault="00797086" w:rsidP="00797086">
      <w:r w:rsidRPr="00006BF7">
        <w:t>активное развитие зоны парка культуры и отдыха в качестве природной б</w:t>
      </w:r>
      <w:r w:rsidRPr="00006BF7">
        <w:t>у</w:t>
      </w:r>
      <w:r w:rsidRPr="00006BF7">
        <w:t>ферной территории между лесными участками и прилегающими зонами горо</w:t>
      </w:r>
      <w:r w:rsidRPr="00006BF7">
        <w:t>д</w:t>
      </w:r>
      <w:r w:rsidRPr="00006BF7">
        <w:t>ской застройки центральных районов города;</w:t>
      </w:r>
    </w:p>
    <w:p w:rsidR="00797086" w:rsidRPr="00006BF7" w:rsidRDefault="00797086" w:rsidP="00797086">
      <w:r w:rsidRPr="00006BF7">
        <w:t>ограничение (на уровне выделенных и планируемых земельных участков) нового строительства рекреационных и жилых объектов в прибрежной зоне и з</w:t>
      </w:r>
      <w:r w:rsidRPr="00006BF7">
        <w:t>о</w:t>
      </w:r>
      <w:r w:rsidRPr="00006BF7">
        <w:t>нах озеленения, ориентация на благоустройство и реабилитацию территории;</w:t>
      </w:r>
    </w:p>
    <w:p w:rsidR="00797086" w:rsidRPr="00006BF7" w:rsidRDefault="00797086" w:rsidP="00797086">
      <w:r w:rsidRPr="00006BF7">
        <w:t>инженерное оборудование и инженерн</w:t>
      </w:r>
      <w:r w:rsidR="00FE79C4">
        <w:t>ую</w:t>
      </w:r>
      <w:r w:rsidRPr="00006BF7">
        <w:t xml:space="preserve"> планировк</w:t>
      </w:r>
      <w:r w:rsidR="00FE79C4">
        <w:t>у</w:t>
      </w:r>
      <w:r w:rsidRPr="00006BF7">
        <w:t xml:space="preserve"> территории на совр</w:t>
      </w:r>
      <w:r w:rsidRPr="00006BF7">
        <w:t>е</w:t>
      </w:r>
      <w:r w:rsidRPr="00006BF7">
        <w:t>менном уровне.</w:t>
      </w:r>
    </w:p>
    <w:p w:rsidR="00797086" w:rsidRPr="00006BF7" w:rsidRDefault="00797086" w:rsidP="00797086">
      <w:r w:rsidRPr="00006BF7">
        <w:lastRenderedPageBreak/>
        <w:t>Основная идея проекта планировки – развитие каждого укрупненного пл</w:t>
      </w:r>
      <w:r w:rsidRPr="00006BF7">
        <w:t>а</w:t>
      </w:r>
      <w:r w:rsidRPr="00006BF7">
        <w:t>нировочного района для комфортного отдыха и (или) проживания горожан при условии сохранения уникального природно-рекреационного потенциала террит</w:t>
      </w:r>
      <w:r w:rsidRPr="00006BF7">
        <w:t>о</w:t>
      </w:r>
      <w:r w:rsidRPr="00006BF7">
        <w:t xml:space="preserve">рии. </w:t>
      </w:r>
    </w:p>
    <w:p w:rsidR="00797086" w:rsidRDefault="00797086" w:rsidP="00797086">
      <w:r>
        <w:t>Б</w:t>
      </w:r>
      <w:r w:rsidRPr="00006BF7">
        <w:t xml:space="preserve">ольшую часть проектируемой территории </w:t>
      </w:r>
      <w:r>
        <w:t>составляет естественно сформ</w:t>
      </w:r>
      <w:r>
        <w:t>и</w:t>
      </w:r>
      <w:r>
        <w:t xml:space="preserve">рованный пойменный бор. В зависимости от места положения в проектируемом районе предполагается три вида использования бора. </w:t>
      </w:r>
    </w:p>
    <w:p w:rsidR="00797086" w:rsidRPr="00006BF7" w:rsidRDefault="00797086" w:rsidP="00797086">
      <w:r w:rsidRPr="00006BF7">
        <w:t xml:space="preserve">Северная </w:t>
      </w:r>
      <w:r>
        <w:t>часть бора (</w:t>
      </w:r>
      <w:r w:rsidRPr="00006BF7">
        <w:t>севернее Дачного шоссе</w:t>
      </w:r>
      <w:r>
        <w:t>)</w:t>
      </w:r>
      <w:r w:rsidRPr="00006BF7">
        <w:t xml:space="preserve"> наиболее удалена от акти</w:t>
      </w:r>
      <w:r w:rsidRPr="00006BF7">
        <w:t>в</w:t>
      </w:r>
      <w:r w:rsidRPr="00006BF7">
        <w:t>ных антропогенных нагрузок и должна иметь наиболее строгий природоохранный режим с минимальным уровнем рекреационной деятельности (заповедные учас</w:t>
      </w:r>
      <w:r w:rsidRPr="00006BF7">
        <w:t>т</w:t>
      </w:r>
      <w:r w:rsidRPr="00006BF7">
        <w:t>ки для охраны ценных животных и растительных сообществ, экологические тр</w:t>
      </w:r>
      <w:r w:rsidRPr="00006BF7">
        <w:t>о</w:t>
      </w:r>
      <w:r w:rsidRPr="00006BF7">
        <w:t xml:space="preserve">пы, эталонные участки леса, пешеходная </w:t>
      </w:r>
      <w:proofErr w:type="spellStart"/>
      <w:r w:rsidRPr="00006BF7">
        <w:t>дорожно-тропиночная</w:t>
      </w:r>
      <w:proofErr w:type="spellEnd"/>
      <w:r w:rsidRPr="00006BF7">
        <w:t xml:space="preserve"> сеть</w:t>
      </w:r>
      <w:r>
        <w:t xml:space="preserve"> малой плотности</w:t>
      </w:r>
      <w:r w:rsidRPr="00006BF7">
        <w:t xml:space="preserve"> и прочее). </w:t>
      </w:r>
    </w:p>
    <w:p w:rsidR="00797086" w:rsidRPr="00006BF7" w:rsidRDefault="00797086" w:rsidP="00797086">
      <w:r>
        <w:t>Центральная часть бора</w:t>
      </w:r>
      <w:r w:rsidR="0073365E">
        <w:t xml:space="preserve">, </w:t>
      </w:r>
      <w:r w:rsidRPr="00006BF7">
        <w:t>ограниченная Дачным шоссе и комплексом де</w:t>
      </w:r>
      <w:r w:rsidRPr="00006BF7">
        <w:t>т</w:t>
      </w:r>
      <w:r w:rsidRPr="00006BF7">
        <w:t>ской железной дороги</w:t>
      </w:r>
      <w:r w:rsidR="0073365E">
        <w:t>,</w:t>
      </w:r>
      <w:r w:rsidRPr="00006BF7">
        <w:t xml:space="preserve"> в силу своего планировочного местоположения в большей мере может иметь режим, приближенный к режиму лесопарковой территории. Здесь формируется более плотная </w:t>
      </w:r>
      <w:proofErr w:type="spellStart"/>
      <w:r w:rsidRPr="00006BF7">
        <w:t>дорожно-тропиночная</w:t>
      </w:r>
      <w:proofErr w:type="spellEnd"/>
      <w:r w:rsidRPr="00006BF7">
        <w:t xml:space="preserve"> сеть, создаются объекты рекреационной инфраструктуры, места для проведения пикников, пункты проката инвентаря, велосипедные дорожки, спортивные и детские площадки и прочее. Плотность </w:t>
      </w:r>
      <w:proofErr w:type="spellStart"/>
      <w:r w:rsidRPr="00006BF7">
        <w:t>дорожно-тропиночной</w:t>
      </w:r>
      <w:proofErr w:type="spellEnd"/>
      <w:r w:rsidRPr="00006BF7">
        <w:t xml:space="preserve"> сети и перечисленных объектов должна возра</w:t>
      </w:r>
      <w:r w:rsidRPr="00006BF7">
        <w:t>с</w:t>
      </w:r>
      <w:r w:rsidRPr="00006BF7">
        <w:t xml:space="preserve">тать по мере приближения к обслуживающим входным узлам. </w:t>
      </w:r>
    </w:p>
    <w:p w:rsidR="00797086" w:rsidRPr="00006BF7" w:rsidRDefault="00797086" w:rsidP="00797086">
      <w:r w:rsidRPr="00006BF7">
        <w:t>Предлагается реконструкция территории для формирования многофункци</w:t>
      </w:r>
      <w:r w:rsidRPr="00006BF7">
        <w:t>о</w:t>
      </w:r>
      <w:r w:rsidRPr="00006BF7">
        <w:t>нального парка в пределах комплекса детской железной дороги со строительством ряда объектов обслуживания – входных обслуживающих комплексов, объектов общественного питания, музейно-этнографических и других объектов.</w:t>
      </w:r>
    </w:p>
    <w:p w:rsidR="00797086" w:rsidRPr="00006BF7" w:rsidRDefault="00797086" w:rsidP="00797086">
      <w:r w:rsidRPr="00006BF7">
        <w:t>Проектом предлагается продление зоны озеленения до береговой зоны реки Оби с устройством благоустроенного пляжа и тематического парка развлечений. Это потребует достаточно сложных мероприятий по очистке и реабилитации пр</w:t>
      </w:r>
      <w:r w:rsidRPr="00006BF7">
        <w:t>и</w:t>
      </w:r>
      <w:r w:rsidRPr="00006BF7">
        <w:t>брежной зоны, инженерной подготовки территории и выноса малоценной мал</w:t>
      </w:r>
      <w:r w:rsidRPr="00006BF7">
        <w:t>о</w:t>
      </w:r>
      <w:r w:rsidRPr="00006BF7">
        <w:t>этажной застройки.</w:t>
      </w:r>
    </w:p>
    <w:p w:rsidR="00797086" w:rsidRPr="00006BF7" w:rsidRDefault="00797086" w:rsidP="00797086">
      <w:r w:rsidRPr="00006BF7">
        <w:t xml:space="preserve">Учитывая, что лес </w:t>
      </w:r>
      <w:proofErr w:type="spellStart"/>
      <w:r w:rsidRPr="00006BF7">
        <w:t>Заельцовского</w:t>
      </w:r>
      <w:proofErr w:type="spellEnd"/>
      <w:r w:rsidRPr="00006BF7">
        <w:t xml:space="preserve"> бора следует сохранить как целостную саморегулирующуюся и </w:t>
      </w:r>
      <w:proofErr w:type="spellStart"/>
      <w:r w:rsidRPr="00006BF7">
        <w:t>самовозобновляемую</w:t>
      </w:r>
      <w:proofErr w:type="spellEnd"/>
      <w:r w:rsidRPr="00006BF7">
        <w:t xml:space="preserve"> экосистему, максимально снижая антропогенную нагрузку, проектом предусматривается четкое разграничение природной зоны, </w:t>
      </w:r>
      <w:r>
        <w:t>жил</w:t>
      </w:r>
      <w:r w:rsidRPr="00006BF7">
        <w:t>ых зон и зон отдыха и оздоровления. Вдоль всей прибре</w:t>
      </w:r>
      <w:r w:rsidRPr="00006BF7">
        <w:t>ж</w:t>
      </w:r>
      <w:r w:rsidRPr="00006BF7">
        <w:t>ной рекреационно-жилой зоны на основе существующих участков дорог планир</w:t>
      </w:r>
      <w:r w:rsidRPr="00006BF7">
        <w:t>у</w:t>
      </w:r>
      <w:r w:rsidRPr="00006BF7">
        <w:t>ется создание магистральной улицы районного значения.</w:t>
      </w:r>
    </w:p>
    <w:p w:rsidR="00797086" w:rsidRPr="00006BF7" w:rsidRDefault="00797086" w:rsidP="00797086">
      <w:r w:rsidRPr="00006BF7">
        <w:t>Особое внимание уделено сохранению существующих и организации новых входов в рекреационную зону с максимальным разделением пешеходных и тран</w:t>
      </w:r>
      <w:r w:rsidRPr="00006BF7">
        <w:t>с</w:t>
      </w:r>
      <w:r w:rsidRPr="00006BF7">
        <w:t>портных потоков. В зоне каждого входа предусмотрено формирование обслуж</w:t>
      </w:r>
      <w:r w:rsidRPr="00006BF7">
        <w:t>и</w:t>
      </w:r>
      <w:r w:rsidRPr="00006BF7">
        <w:t>вающих узлов, оборудованных стоянками и элементами обслуживающей и           рекреационной инфраструктуры, прилегающих к пересечениям основных тран</w:t>
      </w:r>
      <w:r w:rsidRPr="00006BF7">
        <w:t>с</w:t>
      </w:r>
      <w:r w:rsidRPr="00006BF7">
        <w:t>портных магистралей, а также к выходам от магистральной улицы районного зн</w:t>
      </w:r>
      <w:r w:rsidRPr="00006BF7">
        <w:t>а</w:t>
      </w:r>
      <w:r w:rsidRPr="00006BF7">
        <w:t xml:space="preserve">чения к реке Оби. </w:t>
      </w:r>
    </w:p>
    <w:p w:rsidR="00797086" w:rsidRPr="00006BF7" w:rsidRDefault="00797086" w:rsidP="00797086">
      <w:r w:rsidRPr="00006BF7">
        <w:t xml:space="preserve">В соответствии с Генеральным планом города Новосибирска по </w:t>
      </w:r>
      <w:proofErr w:type="gramStart"/>
      <w:r w:rsidRPr="00006BF7">
        <w:t>сопредел</w:t>
      </w:r>
      <w:r w:rsidRPr="00006BF7">
        <w:t>ь</w:t>
      </w:r>
      <w:r w:rsidR="00FE79C4">
        <w:t>ной</w:t>
      </w:r>
      <w:proofErr w:type="gramEnd"/>
      <w:r w:rsidR="00FE79C4">
        <w:t xml:space="preserve"> с </w:t>
      </w:r>
      <w:proofErr w:type="spellStart"/>
      <w:r w:rsidR="00FE79C4">
        <w:t>Заельцовским</w:t>
      </w:r>
      <w:proofErr w:type="spellEnd"/>
      <w:r w:rsidR="00FE79C4">
        <w:t xml:space="preserve"> бором, 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 xml:space="preserve">», зоопарком и </w:t>
      </w:r>
      <w:r>
        <w:t>Д</w:t>
      </w:r>
      <w:r w:rsidRPr="00006BF7">
        <w:t>ендро</w:t>
      </w:r>
      <w:r>
        <w:t>логич</w:t>
      </w:r>
      <w:r>
        <w:t>е</w:t>
      </w:r>
      <w:r>
        <w:t xml:space="preserve">ским </w:t>
      </w:r>
      <w:r w:rsidRPr="00006BF7">
        <w:t xml:space="preserve">парком территориям проходит скоростная автодорога. Внедрение подобного </w:t>
      </w:r>
      <w:r w:rsidRPr="00006BF7">
        <w:lastRenderedPageBreak/>
        <w:t>объекта в рекреационную зону неизбежно вызовет ряд сопутствующих проблем, таких, например, как нарушение сложившихся пешеходных путей между рекре</w:t>
      </w:r>
      <w:r w:rsidRPr="00006BF7">
        <w:t>а</w:t>
      </w:r>
      <w:r w:rsidRPr="00006BF7">
        <w:t>ционными территориями. Проектом предлагается организация мостовых пеш</w:t>
      </w:r>
      <w:r w:rsidRPr="00006BF7">
        <w:t>е</w:t>
      </w:r>
      <w:r w:rsidRPr="00006BF7">
        <w:t xml:space="preserve">ходных переходов в районе транспортной развязки и планируемого наземного вестибюля станции метрополитена, в районе станции детской железной дороги. </w:t>
      </w:r>
      <w:r>
        <w:t>Так же предлагается предусмотреть прокладку 1,98 км автомагистрали в подзе</w:t>
      </w:r>
      <w:r>
        <w:t>м</w:t>
      </w:r>
      <w:r>
        <w:t xml:space="preserve">ном тоннеле под территорией </w:t>
      </w:r>
      <w:proofErr w:type="spellStart"/>
      <w:r>
        <w:t>Заельцовского</w:t>
      </w:r>
      <w:proofErr w:type="spellEnd"/>
      <w:r>
        <w:t xml:space="preserve"> бора и Дендрологического парка для сохранения особо ценных ландшафтов. </w:t>
      </w:r>
      <w:r w:rsidRPr="00006BF7">
        <w:t>Предусматривается пешеходная связь с соседними территориями и под скоростной трассой вдоль береговой зоны в ра</w:t>
      </w:r>
      <w:r w:rsidRPr="00006BF7">
        <w:t>й</w:t>
      </w:r>
      <w:r w:rsidRPr="00006BF7">
        <w:t>оне перспективного моста через реку Обь.</w:t>
      </w:r>
    </w:p>
    <w:p w:rsidR="00797086" w:rsidRPr="00006BF7" w:rsidRDefault="00797086" w:rsidP="00797086">
      <w:r w:rsidRPr="00006BF7">
        <w:t>В связи с тем, что новая скоростная автодорога будет проходить вдоль реки 2-я Ельцовка</w:t>
      </w:r>
      <w:r>
        <w:t>,</w:t>
      </w:r>
      <w:r w:rsidRPr="00006BF7">
        <w:t xml:space="preserve"> потребу</w:t>
      </w:r>
      <w:r w:rsidR="00A26A8A">
        <w:t>е</w:t>
      </w:r>
      <w:r w:rsidRPr="00006BF7">
        <w:t>тся регулирование русла реки, разработка соответству</w:t>
      </w:r>
      <w:r w:rsidRPr="00006BF7">
        <w:t>ю</w:t>
      </w:r>
      <w:r w:rsidRPr="00006BF7">
        <w:t>щих мероприятий по реконструкции берегов, в том числе и в целях минимизации негативного воздействия трассы на прибрежные территории, по реабилитации и благоустройству природного комплекса реки.</w:t>
      </w:r>
    </w:p>
    <w:p w:rsidR="00797086" w:rsidRPr="00006BF7" w:rsidRDefault="00797086" w:rsidP="00797086">
      <w:r>
        <w:t>В</w:t>
      </w:r>
      <w:r w:rsidRPr="00006BF7">
        <w:t>сю западную часть проектируемой территории от уреза воды реки Оби до частично существующей и развивающейся магистральной улицы районного зн</w:t>
      </w:r>
      <w:r w:rsidRPr="00006BF7">
        <w:t>а</w:t>
      </w:r>
      <w:r w:rsidRPr="00006BF7">
        <w:t>чения</w:t>
      </w:r>
      <w:r>
        <w:t xml:space="preserve"> предполагается использовать как рекреационную и жилую</w:t>
      </w:r>
      <w:r w:rsidRPr="00006BF7">
        <w:t>. Данная терр</w:t>
      </w:r>
      <w:r w:rsidRPr="00006BF7">
        <w:t>и</w:t>
      </w:r>
      <w:r w:rsidRPr="00006BF7">
        <w:t xml:space="preserve">тория является многофункциональной с превалированием рекреационной функции. </w:t>
      </w:r>
      <w:r>
        <w:t xml:space="preserve">В западной части территории предполагается разместить </w:t>
      </w:r>
      <w:r w:rsidRPr="00006BF7">
        <w:t>следующие зон</w:t>
      </w:r>
      <w:r>
        <w:t>ы</w:t>
      </w:r>
      <w:r w:rsidRPr="00006BF7">
        <w:t>:</w:t>
      </w:r>
    </w:p>
    <w:p w:rsidR="00797086" w:rsidRPr="00006BF7" w:rsidRDefault="00797086" w:rsidP="00797086">
      <w:r w:rsidRPr="00006BF7">
        <w:t>зону отдыха и оздоровления;</w:t>
      </w:r>
    </w:p>
    <w:p w:rsidR="00797086" w:rsidRPr="00006BF7" w:rsidRDefault="00797086" w:rsidP="00797086">
      <w:r w:rsidRPr="00006BF7">
        <w:t>зону</w:t>
      </w:r>
      <w:r w:rsidR="00A26A8A">
        <w:t xml:space="preserve"> застройки </w:t>
      </w:r>
      <w:r w:rsidRPr="00006BF7">
        <w:t>индивидуальными жилыми домами;</w:t>
      </w:r>
    </w:p>
    <w:p w:rsidR="00797086" w:rsidRDefault="00797086" w:rsidP="00797086">
      <w:r w:rsidRPr="00006BF7">
        <w:t>зону жилой застройки сезонного проживания;</w:t>
      </w:r>
    </w:p>
    <w:p w:rsidR="00797086" w:rsidRPr="00006BF7" w:rsidRDefault="00797086" w:rsidP="00797086">
      <w:r>
        <w:rPr>
          <w:color w:val="000000"/>
        </w:rPr>
        <w:t>зону</w:t>
      </w:r>
      <w:r w:rsidRPr="00006BF7">
        <w:rPr>
          <w:color w:val="000000"/>
        </w:rPr>
        <w:t xml:space="preserve"> застройки жилыми домами смешанной этажности</w:t>
      </w:r>
      <w:r>
        <w:rPr>
          <w:color w:val="000000"/>
        </w:rPr>
        <w:t>;</w:t>
      </w:r>
    </w:p>
    <w:p w:rsidR="00797086" w:rsidRDefault="00797086" w:rsidP="00797086">
      <w:r w:rsidRPr="00006BF7">
        <w:t>общественно-деловую зону</w:t>
      </w:r>
      <w:r>
        <w:t>.</w:t>
      </w:r>
      <w:r w:rsidRPr="00006BF7">
        <w:t xml:space="preserve"> </w:t>
      </w:r>
    </w:p>
    <w:p w:rsidR="00797086" w:rsidRPr="00006BF7" w:rsidRDefault="00797086" w:rsidP="00797086">
      <w:r>
        <w:t>Восточная м</w:t>
      </w:r>
      <w:r w:rsidRPr="00006BF7">
        <w:t>ногофункциональ</w:t>
      </w:r>
      <w:r>
        <w:t>ная жил</w:t>
      </w:r>
      <w:r w:rsidRPr="00006BF7">
        <w:t xml:space="preserve">ая </w:t>
      </w:r>
      <w:r>
        <w:t xml:space="preserve">часть территории </w:t>
      </w:r>
      <w:r w:rsidRPr="00006BF7">
        <w:t>включает в себя:</w:t>
      </w:r>
    </w:p>
    <w:p w:rsidR="00797086" w:rsidRPr="00006BF7" w:rsidRDefault="00797086" w:rsidP="00797086">
      <w:r>
        <w:rPr>
          <w:rFonts w:eastAsia="Calibri"/>
          <w:lang w:eastAsia="en-US"/>
        </w:rPr>
        <w:t>зону</w:t>
      </w:r>
      <w:r w:rsidRPr="00006BF7">
        <w:rPr>
          <w:rFonts w:eastAsia="Calibri"/>
          <w:lang w:eastAsia="en-US"/>
        </w:rPr>
        <w:t xml:space="preserve"> застройки жилыми домами смешанной этажности</w:t>
      </w:r>
      <w:r w:rsidRPr="00006BF7">
        <w:t>;</w:t>
      </w:r>
    </w:p>
    <w:p w:rsidR="00797086" w:rsidRPr="00006BF7" w:rsidRDefault="00797086" w:rsidP="00797086">
      <w:r w:rsidRPr="00006BF7">
        <w:t>зону застройки инд</w:t>
      </w:r>
      <w:r>
        <w:t>ивидуальными жилыми домами</w:t>
      </w:r>
      <w:r w:rsidRPr="00006BF7">
        <w:t>;</w:t>
      </w:r>
    </w:p>
    <w:p w:rsidR="00797086" w:rsidRPr="00006BF7" w:rsidRDefault="00797086" w:rsidP="00797086">
      <w:r w:rsidRPr="00006BF7">
        <w:t>общественно-деловые зоны;</w:t>
      </w:r>
    </w:p>
    <w:p w:rsidR="00797086" w:rsidRPr="00006BF7" w:rsidRDefault="00797086" w:rsidP="00797086">
      <w:r w:rsidRPr="00006BF7">
        <w:t>зоны инженерной и транспортной инфраструктур</w:t>
      </w:r>
      <w:r w:rsidR="009F73EA">
        <w:t>ы</w:t>
      </w:r>
      <w:r w:rsidRPr="00006BF7">
        <w:t>.</w:t>
      </w:r>
    </w:p>
    <w:p w:rsidR="00797086" w:rsidRPr="00006BF7" w:rsidRDefault="00797086" w:rsidP="00797086">
      <w:r>
        <w:t>Восточная многофункциональная часть территории</w:t>
      </w:r>
      <w:r w:rsidRPr="00006BF7">
        <w:t xml:space="preserve"> примыкает к ул.</w:t>
      </w:r>
      <w:r w:rsidR="00A26A8A">
        <w:t xml:space="preserve"> </w:t>
      </w:r>
      <w:r w:rsidRPr="00006BF7">
        <w:t>Жуко</w:t>
      </w:r>
      <w:r w:rsidRPr="00006BF7">
        <w:t>в</w:t>
      </w:r>
      <w:r w:rsidRPr="00006BF7">
        <w:t>ского и к проектируемой трассе скоростной автомобильной магистрали. Развитие жилой застройки намечено к северу и югу от Дачного шоссе. Это территории п</w:t>
      </w:r>
      <w:r w:rsidRPr="00006BF7">
        <w:t>о</w:t>
      </w:r>
      <w:r w:rsidRPr="00006BF7">
        <w:t>селка</w:t>
      </w:r>
      <w:r w:rsidR="0073365E">
        <w:t xml:space="preserve"> </w:t>
      </w:r>
      <w:r w:rsidRPr="00006BF7">
        <w:t xml:space="preserve">Лесной Авиации и территории бывшего военного городка. В </w:t>
      </w:r>
      <w:r>
        <w:t xml:space="preserve">жилой </w:t>
      </w:r>
      <w:r w:rsidRPr="00006BF7">
        <w:t xml:space="preserve">зоне </w:t>
      </w:r>
      <w:r w:rsidR="0073365E">
        <w:t xml:space="preserve"> </w:t>
      </w:r>
      <w:r w:rsidRPr="00006BF7">
        <w:t xml:space="preserve">запроектированы все необходимые объекты обслуживания населения. Зона </w:t>
      </w:r>
      <w:r w:rsidRPr="00006BF7">
        <w:rPr>
          <w:rFonts w:eastAsia="Calibri"/>
          <w:lang w:eastAsia="en-US"/>
        </w:rPr>
        <w:t>з</w:t>
      </w:r>
      <w:r w:rsidRPr="00006BF7">
        <w:rPr>
          <w:rFonts w:eastAsia="Calibri"/>
          <w:lang w:eastAsia="en-US"/>
        </w:rPr>
        <w:t>а</w:t>
      </w:r>
      <w:r w:rsidRPr="00006BF7">
        <w:rPr>
          <w:rFonts w:eastAsia="Calibri"/>
          <w:lang w:eastAsia="en-US"/>
        </w:rPr>
        <w:t xml:space="preserve">стройки малоэтажными жилыми домами формируется вдоль </w:t>
      </w:r>
      <w:r w:rsidRPr="00006BF7">
        <w:t xml:space="preserve">ул. Жуковского и </w:t>
      </w:r>
      <w:proofErr w:type="spellStart"/>
      <w:r w:rsidRPr="00006BF7">
        <w:t>Мочищенского</w:t>
      </w:r>
      <w:proofErr w:type="spellEnd"/>
      <w:r w:rsidRPr="00006BF7">
        <w:t xml:space="preserve"> шоссе</w:t>
      </w:r>
      <w:r w:rsidRPr="00006BF7">
        <w:rPr>
          <w:rFonts w:eastAsia="Calibri"/>
          <w:lang w:eastAsia="en-US"/>
        </w:rPr>
        <w:t xml:space="preserve">, </w:t>
      </w:r>
      <w:r w:rsidR="00A26A8A">
        <w:rPr>
          <w:rFonts w:eastAsia="Calibri"/>
          <w:lang w:eastAsia="en-US"/>
        </w:rPr>
        <w:t>з</w:t>
      </w:r>
      <w:r w:rsidRPr="00006BF7">
        <w:rPr>
          <w:rFonts w:eastAsia="Calibri"/>
          <w:lang w:eastAsia="en-US"/>
        </w:rPr>
        <w:t xml:space="preserve">она застройки жилыми домами смешанной этажности </w:t>
      </w:r>
      <w:r w:rsidRPr="00006BF7">
        <w:t xml:space="preserve">формируется вдоль и между ул. Тимирязева и ул. Стасова. </w:t>
      </w:r>
    </w:p>
    <w:p w:rsidR="00797086" w:rsidRPr="00006BF7" w:rsidRDefault="00797086" w:rsidP="00797086">
      <w:r w:rsidRPr="00006BF7">
        <w:t xml:space="preserve">Генеральным планом города Новосибирска предусматривалась реновация территории садоводческих товариществ к востоку от </w:t>
      </w:r>
      <w:proofErr w:type="spellStart"/>
      <w:r w:rsidRPr="00006BF7">
        <w:t>Заельцовского</w:t>
      </w:r>
      <w:proofErr w:type="spellEnd"/>
      <w:r w:rsidRPr="00006BF7">
        <w:t xml:space="preserve"> кладбища вдоль </w:t>
      </w:r>
      <w:proofErr w:type="spellStart"/>
      <w:r w:rsidRPr="00006BF7">
        <w:t>Мочищенского</w:t>
      </w:r>
      <w:proofErr w:type="spellEnd"/>
      <w:r w:rsidRPr="00006BF7">
        <w:t xml:space="preserve"> шоссе. Это связано с фактическим расширением </w:t>
      </w:r>
      <w:proofErr w:type="spellStart"/>
      <w:r w:rsidRPr="00006BF7">
        <w:t>Заельцо</w:t>
      </w:r>
      <w:r w:rsidRPr="00006BF7">
        <w:t>в</w:t>
      </w:r>
      <w:r w:rsidRPr="00006BF7">
        <w:t>ского</w:t>
      </w:r>
      <w:proofErr w:type="spellEnd"/>
      <w:r w:rsidRPr="00006BF7">
        <w:t xml:space="preserve"> кладбища и, соответственно, увеличением санитарно-защитной зоны. Пр</w:t>
      </w:r>
      <w:r w:rsidRPr="00006BF7">
        <w:t>о</w:t>
      </w:r>
      <w:r w:rsidRPr="00006BF7">
        <w:t>ектом планировки рассматриваемую территорию садоводческих и дачных товарище</w:t>
      </w:r>
      <w:proofErr w:type="gramStart"/>
      <w:r w:rsidRPr="00006BF7">
        <w:t>ств пр</w:t>
      </w:r>
      <w:proofErr w:type="gramEnd"/>
      <w:r w:rsidRPr="00006BF7">
        <w:t>едлагается перевести в общественно-деловую зону для размещ</w:t>
      </w:r>
      <w:r w:rsidRPr="00006BF7">
        <w:t>е</w:t>
      </w:r>
      <w:r w:rsidRPr="00006BF7">
        <w:t>ния объектов обслуживания, что позволит более рационально использовать осв</w:t>
      </w:r>
      <w:r w:rsidRPr="00006BF7">
        <w:t>о</w:t>
      </w:r>
      <w:r w:rsidRPr="00006BF7">
        <w:lastRenderedPageBreak/>
        <w:t>бождаемые земельные участки, а также упростит их выкуп у землепользователей. Такое решение оправдано планируемым крупномасштабным развитием террит</w:t>
      </w:r>
      <w:r w:rsidRPr="00006BF7">
        <w:t>о</w:t>
      </w:r>
      <w:r w:rsidRPr="00006BF7">
        <w:t xml:space="preserve">рии к востоку от </w:t>
      </w:r>
      <w:proofErr w:type="spellStart"/>
      <w:r w:rsidRPr="00006BF7">
        <w:t>Мочищенского</w:t>
      </w:r>
      <w:proofErr w:type="spellEnd"/>
      <w:r w:rsidRPr="00006BF7">
        <w:t xml:space="preserve"> шоссе в районе городского аэропорта «Севе</w:t>
      </w:r>
      <w:r w:rsidRPr="00006BF7">
        <w:t>р</w:t>
      </w:r>
      <w:r w:rsidRPr="00006BF7">
        <w:t xml:space="preserve">ный». </w:t>
      </w:r>
    </w:p>
    <w:p w:rsidR="00797086" w:rsidRPr="00006BF7" w:rsidRDefault="00797086" w:rsidP="00797086">
      <w:r w:rsidRPr="00006BF7">
        <w:t xml:space="preserve">Размещение пожарного депо предусмотрено </w:t>
      </w:r>
      <w:r>
        <w:t>на пересечении ул</w:t>
      </w:r>
      <w:r w:rsidR="008C740A">
        <w:t>.</w:t>
      </w:r>
      <w:r>
        <w:t xml:space="preserve"> Жуковского и </w:t>
      </w:r>
      <w:proofErr w:type="spellStart"/>
      <w:r>
        <w:t>Мочищенского</w:t>
      </w:r>
      <w:proofErr w:type="spellEnd"/>
      <w:r>
        <w:t xml:space="preserve"> шоссе</w:t>
      </w:r>
      <w:r w:rsidRPr="00006BF7">
        <w:t>.</w:t>
      </w:r>
    </w:p>
    <w:p w:rsidR="00797086" w:rsidRPr="00006BF7" w:rsidRDefault="00797086" w:rsidP="00797086">
      <w:proofErr w:type="gramStart"/>
      <w:r w:rsidRPr="00006BF7">
        <w:t xml:space="preserve">Проектом планировки учитываются памятники истории и культуры и их охранные зоны в соответствии </w:t>
      </w:r>
      <w:r w:rsidR="008C740A">
        <w:t xml:space="preserve">с </w:t>
      </w:r>
      <w:r w:rsidRPr="00006BF7">
        <w:t>Градостроительным кодексом Российской Фед</w:t>
      </w:r>
      <w:r w:rsidRPr="00006BF7">
        <w:t>е</w:t>
      </w:r>
      <w:r w:rsidRPr="00006BF7">
        <w:t>рации, Федеральным законом от 25.06.2002 № 73-ФЗ «Об объектах культурного наследия (памятниках истории и культуры) народов Российской Федерации», а также с проектом «Корректировка проекта зон охраны памятников культуры и и</w:t>
      </w:r>
      <w:r w:rsidRPr="00006BF7">
        <w:t>с</w:t>
      </w:r>
      <w:r w:rsidRPr="00006BF7">
        <w:t>тории г. Новосибирска», разработанным ОАО «Сибирский институт «Спецпрое</w:t>
      </w:r>
      <w:r w:rsidRPr="00006BF7">
        <w:t>к</w:t>
      </w:r>
      <w:r w:rsidRPr="00006BF7">
        <w:t>треставрация».</w:t>
      </w:r>
      <w:proofErr w:type="gramEnd"/>
    </w:p>
    <w:p w:rsidR="00797086" w:rsidRPr="00006BF7" w:rsidRDefault="00797086" w:rsidP="00797086">
      <w:r w:rsidRPr="00006BF7">
        <w:t>В границах проекта планировки находится четыре памятника истории и культуры города Новосибирска и пять вновь выявленных памятников археологии, охраняемых государством.</w:t>
      </w:r>
    </w:p>
    <w:p w:rsidR="00797086" w:rsidRDefault="00797086" w:rsidP="0073365E">
      <w:r w:rsidRPr="00006BF7">
        <w:t>Проектный баланс территории представлен в таблице 2.</w:t>
      </w:r>
    </w:p>
    <w:p w:rsidR="00797086" w:rsidRPr="00006BF7" w:rsidRDefault="00797086" w:rsidP="00797086">
      <w:pPr>
        <w:jc w:val="center"/>
      </w:pPr>
    </w:p>
    <w:p w:rsidR="00797086" w:rsidRDefault="00797086" w:rsidP="00797086">
      <w:pPr>
        <w:jc w:val="right"/>
      </w:pPr>
      <w:r w:rsidRPr="00006BF7">
        <w:t>Таблица 2</w:t>
      </w:r>
    </w:p>
    <w:p w:rsidR="0073365E" w:rsidRDefault="0073365E" w:rsidP="00797086">
      <w:pPr>
        <w:jc w:val="right"/>
      </w:pPr>
    </w:p>
    <w:p w:rsidR="0073365E" w:rsidRDefault="0073365E" w:rsidP="0073365E">
      <w:pPr>
        <w:ind w:firstLine="0"/>
        <w:jc w:val="center"/>
      </w:pPr>
      <w:r w:rsidRPr="00006BF7">
        <w:t>Проектный баланс территории</w:t>
      </w:r>
    </w:p>
    <w:p w:rsidR="008C740A" w:rsidRPr="00006BF7" w:rsidRDefault="008C740A" w:rsidP="00797086">
      <w:pPr>
        <w:jc w:val="right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09"/>
        <w:gridCol w:w="4678"/>
        <w:gridCol w:w="1134"/>
        <w:gridCol w:w="1275"/>
        <w:gridCol w:w="2127"/>
      </w:tblGrid>
      <w:tr w:rsidR="00797086" w:rsidRPr="001644E8" w:rsidTr="008C740A">
        <w:trPr>
          <w:trHeight w:val="1603"/>
          <w:tblHeader/>
        </w:trPr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</w:p>
          <w:p w:rsidR="00797086" w:rsidRPr="003043E2" w:rsidRDefault="00797086" w:rsidP="003256E2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3043E2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proofErr w:type="gramEnd"/>
            <w:r w:rsidRPr="003043E2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3043E2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97086" w:rsidRPr="003043E2" w:rsidRDefault="00797086" w:rsidP="00797086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134" w:type="dxa"/>
            <w:shd w:val="clear" w:color="auto" w:fill="auto"/>
          </w:tcPr>
          <w:p w:rsidR="00797086" w:rsidRPr="003043E2" w:rsidRDefault="00797086" w:rsidP="003256E2">
            <w:pPr>
              <w:ind w:firstLine="25"/>
              <w:jc w:val="center"/>
            </w:pPr>
            <w:r w:rsidRPr="003043E2">
              <w:t>Пл</w:t>
            </w:r>
            <w:r w:rsidRPr="003043E2">
              <w:t>о</w:t>
            </w:r>
            <w:r w:rsidRPr="003043E2">
              <w:t>щадь,</w:t>
            </w:r>
          </w:p>
          <w:p w:rsidR="00797086" w:rsidRPr="003043E2" w:rsidRDefault="00797086" w:rsidP="003256E2">
            <w:pPr>
              <w:ind w:firstLine="25"/>
              <w:jc w:val="center"/>
              <w:rPr>
                <w:b/>
              </w:rPr>
            </w:pPr>
            <w:r w:rsidRPr="003043E2">
              <w:t>га</w:t>
            </w:r>
          </w:p>
        </w:tc>
        <w:tc>
          <w:tcPr>
            <w:tcW w:w="1275" w:type="dxa"/>
            <w:shd w:val="clear" w:color="auto" w:fill="auto"/>
          </w:tcPr>
          <w:p w:rsidR="00797086" w:rsidRPr="003043E2" w:rsidRDefault="00797086" w:rsidP="003256E2">
            <w:pPr>
              <w:ind w:left="39" w:firstLine="24"/>
              <w:jc w:val="center"/>
            </w:pPr>
            <w:r w:rsidRPr="003043E2">
              <w:t>Процент</w:t>
            </w:r>
          </w:p>
          <w:p w:rsidR="00797086" w:rsidRPr="003043E2" w:rsidRDefault="00797086" w:rsidP="003256E2">
            <w:pPr>
              <w:ind w:left="39" w:firstLine="24"/>
              <w:jc w:val="center"/>
              <w:rPr>
                <w:b/>
              </w:rPr>
            </w:pPr>
            <w:r w:rsidRPr="003043E2">
              <w:t>от общей площади террит</w:t>
            </w:r>
            <w:r w:rsidRPr="003043E2">
              <w:t>о</w:t>
            </w:r>
            <w:r w:rsidRPr="003043E2">
              <w:t>рии</w:t>
            </w:r>
          </w:p>
        </w:tc>
        <w:tc>
          <w:tcPr>
            <w:tcW w:w="2127" w:type="dxa"/>
          </w:tcPr>
          <w:p w:rsidR="00797086" w:rsidRPr="003043E2" w:rsidRDefault="00797086" w:rsidP="003256E2">
            <w:pPr>
              <w:ind w:left="114" w:right="114" w:firstLine="27"/>
              <w:jc w:val="center"/>
            </w:pPr>
            <w:r w:rsidRPr="003043E2">
              <w:t>Прирост</w:t>
            </w:r>
            <w:proofErr w:type="gramStart"/>
            <w:r w:rsidRPr="003043E2">
              <w:t xml:space="preserve"> (+)</w:t>
            </w:r>
            <w:proofErr w:type="gramEnd"/>
          </w:p>
          <w:p w:rsidR="00797086" w:rsidRPr="003043E2" w:rsidRDefault="00797086" w:rsidP="003256E2">
            <w:pPr>
              <w:ind w:left="113" w:right="114" w:firstLine="0"/>
              <w:jc w:val="center"/>
            </w:pPr>
            <w:r w:rsidRPr="003043E2">
              <w:t>или убыль</w:t>
            </w:r>
            <w:proofErr w:type="gramStart"/>
            <w:r w:rsidRPr="003043E2">
              <w:t xml:space="preserve"> (-),</w:t>
            </w:r>
            <w:proofErr w:type="gramEnd"/>
          </w:p>
          <w:p w:rsidR="00797086" w:rsidRPr="003043E2" w:rsidRDefault="00797086" w:rsidP="003256E2">
            <w:pPr>
              <w:ind w:left="-454" w:right="114"/>
              <w:jc w:val="center"/>
              <w:rPr>
                <w:b/>
              </w:rPr>
            </w:pPr>
            <w:proofErr w:type="gramStart"/>
            <w:r w:rsidRPr="003043E2">
              <w:t>га</w:t>
            </w:r>
            <w:proofErr w:type="gramEnd"/>
            <w:r w:rsidRPr="003043E2">
              <w:t>/процент</w:t>
            </w:r>
          </w:p>
        </w:tc>
      </w:tr>
    </w:tbl>
    <w:p w:rsidR="003256E2" w:rsidRPr="003256E2" w:rsidRDefault="003256E2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4678"/>
        <w:gridCol w:w="1134"/>
        <w:gridCol w:w="1275"/>
        <w:gridCol w:w="2127"/>
      </w:tblGrid>
      <w:tr w:rsidR="00797086" w:rsidRPr="008C740A" w:rsidTr="008C740A">
        <w:trPr>
          <w:tblHeader/>
        </w:trPr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8C740A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8C740A">
              <w:rPr>
                <w:rFonts w:ascii="Times New Roman" w:hAnsi="Times New Roman"/>
                <w:sz w:val="28"/>
                <w:szCs w:val="26"/>
              </w:rPr>
              <w:t>1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8C740A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8C740A">
              <w:rPr>
                <w:rFonts w:ascii="Times New Roman" w:hAnsi="Times New Roman"/>
                <w:sz w:val="28"/>
                <w:szCs w:val="26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8C740A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8C740A">
              <w:rPr>
                <w:rFonts w:ascii="Times New Roman" w:hAnsi="Times New Roman"/>
                <w:sz w:val="28"/>
                <w:szCs w:val="26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797086" w:rsidRPr="008C740A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8C740A">
              <w:rPr>
                <w:rFonts w:ascii="Times New Roman" w:hAnsi="Times New Roman"/>
                <w:sz w:val="28"/>
                <w:szCs w:val="26"/>
              </w:rPr>
              <w:t>4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797086" w:rsidRPr="008C740A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8C740A">
              <w:rPr>
                <w:rFonts w:ascii="Times New Roman" w:hAnsi="Times New Roman"/>
                <w:sz w:val="28"/>
                <w:szCs w:val="26"/>
              </w:rPr>
              <w:t>5</w:t>
            </w:r>
          </w:p>
        </w:tc>
      </w:tr>
      <w:tr w:rsidR="00797086" w:rsidRPr="003256E2" w:rsidTr="008C740A">
        <w:tc>
          <w:tcPr>
            <w:tcW w:w="709" w:type="dxa"/>
            <w:shd w:val="clear" w:color="auto" w:fill="auto"/>
            <w:noWrap/>
          </w:tcPr>
          <w:p w:rsidR="00797086" w:rsidRPr="003256E2" w:rsidRDefault="00797086" w:rsidP="003256E2">
            <w:pPr>
              <w:ind w:firstLine="0"/>
              <w:jc w:val="center"/>
            </w:pPr>
            <w:r w:rsidRPr="003256E2">
              <w:t>1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256E2" w:rsidRDefault="009F73EA" w:rsidP="00797086">
            <w:pPr>
              <w:ind w:firstLine="0"/>
            </w:pPr>
            <w:r>
              <w:t>Зоны рекреационного назначения (Р)</w:t>
            </w:r>
            <w:r w:rsidR="00797086" w:rsidRPr="003043E2">
              <w:t>, в том числе:</w:t>
            </w:r>
            <w:r w:rsidR="00797086" w:rsidRPr="003256E2">
              <w:tab/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3256E2" w:rsidRDefault="00797086" w:rsidP="008C740A">
            <w:pPr>
              <w:ind w:firstLine="0"/>
              <w:jc w:val="center"/>
            </w:pPr>
            <w:r w:rsidRPr="003256E2">
              <w:t>3603,90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3256E2" w:rsidRDefault="00797086" w:rsidP="008C740A">
            <w:pPr>
              <w:ind w:firstLine="0"/>
              <w:jc w:val="center"/>
            </w:pPr>
            <w:r w:rsidRPr="003256E2">
              <w:t>79,83</w:t>
            </w:r>
          </w:p>
        </w:tc>
        <w:tc>
          <w:tcPr>
            <w:tcW w:w="2127" w:type="dxa"/>
          </w:tcPr>
          <w:p w:rsidR="00797086" w:rsidRPr="003256E2" w:rsidRDefault="00797086" w:rsidP="008C740A">
            <w:pPr>
              <w:ind w:firstLine="0"/>
              <w:jc w:val="center"/>
            </w:pPr>
            <w:r w:rsidRPr="003256E2">
              <w:t>+146,64/+3,25</w:t>
            </w:r>
          </w:p>
        </w:tc>
      </w:tr>
      <w:tr w:rsidR="00797086" w:rsidRPr="001644E8" w:rsidTr="008C740A">
        <w:trPr>
          <w:trHeight w:val="298"/>
        </w:trPr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  <w:jc w:val="left"/>
            </w:pPr>
            <w:r>
              <w:t>Зона природная</w:t>
            </w:r>
            <w:r w:rsidR="00A64DAB">
              <w:t xml:space="preserve"> (Р-1)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5749D6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  <w:lang w:val="en-US"/>
              </w:rPr>
              <w:t>3120</w:t>
            </w:r>
            <w:r>
              <w:rPr>
                <w:rFonts w:ascii="Times New Roman" w:hAnsi="Times New Roman"/>
                <w:sz w:val="28"/>
                <w:szCs w:val="28"/>
              </w:rPr>
              <w:t>,08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AB11C4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AB11C4">
              <w:rPr>
                <w:color w:val="000000"/>
              </w:rPr>
              <w:t>6</w:t>
            </w:r>
            <w:r w:rsidRPr="00AB11C4">
              <w:rPr>
                <w:color w:val="000000"/>
                <w:lang w:val="en-US"/>
              </w:rPr>
              <w:t>9</w:t>
            </w:r>
            <w:r w:rsidRPr="00AB11C4">
              <w:rPr>
                <w:color w:val="000000"/>
              </w:rPr>
              <w:t>,11</w:t>
            </w:r>
          </w:p>
        </w:tc>
        <w:tc>
          <w:tcPr>
            <w:tcW w:w="2127" w:type="dxa"/>
          </w:tcPr>
          <w:p w:rsidR="00797086" w:rsidRPr="00AB11C4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AB11C4">
              <w:rPr>
                <w:color w:val="000000"/>
              </w:rPr>
              <w:t>+9</w:t>
            </w:r>
            <w:r>
              <w:rPr>
                <w:color w:val="000000"/>
              </w:rPr>
              <w:t>4</w:t>
            </w:r>
            <w:r w:rsidRPr="00AB11C4">
              <w:rPr>
                <w:color w:val="000000"/>
              </w:rPr>
              <w:t>,</w:t>
            </w:r>
            <w:r>
              <w:rPr>
                <w:color w:val="000000"/>
              </w:rPr>
              <w:t>82</w:t>
            </w:r>
            <w:r w:rsidRPr="00AB11C4">
              <w:rPr>
                <w:color w:val="000000"/>
              </w:rPr>
              <w:t>/+2,10</w:t>
            </w:r>
          </w:p>
        </w:tc>
      </w:tr>
      <w:tr w:rsidR="00797086" w:rsidRPr="001644E8" w:rsidTr="008C740A">
        <w:trPr>
          <w:trHeight w:val="298"/>
        </w:trPr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  <w:jc w:val="left"/>
            </w:pPr>
            <w:r>
              <w:t>Зона</w:t>
            </w:r>
            <w:r w:rsidR="00A64DAB">
              <w:t xml:space="preserve"> озеленения (Р-2)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8C1FE3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277,45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AB11C4" w:rsidRDefault="00797086" w:rsidP="008C740A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6,15</w:t>
            </w:r>
          </w:p>
        </w:tc>
        <w:tc>
          <w:tcPr>
            <w:tcW w:w="2127" w:type="dxa"/>
          </w:tcPr>
          <w:p w:rsidR="00797086" w:rsidRPr="00AB11C4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AB11C4">
              <w:rPr>
                <w:color w:val="000000"/>
              </w:rPr>
              <w:t>+9</w:t>
            </w:r>
            <w:r>
              <w:rPr>
                <w:color w:val="000000"/>
              </w:rPr>
              <w:t>3</w:t>
            </w:r>
            <w:r w:rsidRPr="00AB11C4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 w:rsidRPr="00AB11C4">
              <w:rPr>
                <w:color w:val="000000"/>
              </w:rPr>
              <w:t>6/+2,</w:t>
            </w:r>
            <w:r>
              <w:rPr>
                <w:color w:val="000000"/>
              </w:rPr>
              <w:t>06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  <w:jc w:val="left"/>
            </w:pPr>
            <w:r>
              <w:t>Зона</w:t>
            </w:r>
            <w:r w:rsidR="00A64DAB">
              <w:t xml:space="preserve"> отдыха и оздоровления (Р-3)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7E5ACC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189,64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4,2</w:t>
            </w:r>
            <w:r>
              <w:rPr>
                <w:color w:val="000000"/>
              </w:rPr>
              <w:t>0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-3</w:t>
            </w:r>
            <w:r>
              <w:rPr>
                <w:color w:val="000000"/>
              </w:rPr>
              <w:t>7</w:t>
            </w:r>
            <w:r w:rsidRPr="00AB11C4">
              <w:rPr>
                <w:color w:val="000000"/>
              </w:rPr>
              <w:t>,</w:t>
            </w:r>
            <w:r>
              <w:rPr>
                <w:color w:val="000000"/>
              </w:rPr>
              <w:t>28</w:t>
            </w:r>
            <w:r w:rsidRPr="00AB11C4">
              <w:rPr>
                <w:color w:val="000000"/>
              </w:rPr>
              <w:t>/-0,8</w:t>
            </w:r>
            <w:r>
              <w:rPr>
                <w:color w:val="000000"/>
              </w:rPr>
              <w:t>3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 xml:space="preserve"> объектов спортивного назнач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>е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>ния (Р-4)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16,72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0,37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-3,97/-0,09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Общественно-деловые зоны</w:t>
            </w:r>
            <w:r w:rsidR="009F73EA">
              <w:rPr>
                <w:rFonts w:ascii="Times New Roman" w:hAnsi="Times New Roman"/>
                <w:sz w:val="28"/>
                <w:szCs w:val="28"/>
              </w:rPr>
              <w:t xml:space="preserve"> (ОД)</w:t>
            </w:r>
            <w:r w:rsidRPr="003043E2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3,84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1,</w:t>
            </w:r>
            <w:r>
              <w:rPr>
                <w:color w:val="000000"/>
              </w:rPr>
              <w:t>64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</w:t>
            </w:r>
            <w:r>
              <w:rPr>
                <w:color w:val="000000"/>
              </w:rPr>
              <w:t>31,73</w:t>
            </w:r>
            <w:r w:rsidRPr="00AB11C4">
              <w:rPr>
                <w:color w:val="000000"/>
              </w:rPr>
              <w:t>/+0,</w:t>
            </w:r>
            <w:r>
              <w:rPr>
                <w:color w:val="000000"/>
              </w:rPr>
              <w:t>70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делового, общественного и ком</w:t>
            </w:r>
            <w:r w:rsidR="00A64DAB">
              <w:t>мерческого назначения (ОД-1)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33,04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0,</w:t>
            </w:r>
            <w:r>
              <w:rPr>
                <w:color w:val="000000"/>
              </w:rPr>
              <w:t>73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</w:t>
            </w:r>
            <w:r>
              <w:rPr>
                <w:color w:val="000000"/>
              </w:rPr>
              <w:t>9,04</w:t>
            </w:r>
            <w:r w:rsidRPr="00AB11C4">
              <w:rPr>
                <w:color w:val="000000"/>
              </w:rPr>
              <w:t>/+0,</w:t>
            </w:r>
            <w:r>
              <w:rPr>
                <w:color w:val="000000"/>
              </w:rPr>
              <w:t>20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объектов среднего професси</w:t>
            </w:r>
            <w:r w:rsidR="00797086" w:rsidRPr="003043E2">
              <w:t>о</w:t>
            </w:r>
            <w:r w:rsidR="00797086" w:rsidRPr="003043E2">
              <w:t>нального и высшего образования, н</w:t>
            </w:r>
            <w:r w:rsidR="00797086" w:rsidRPr="003043E2">
              <w:t>а</w:t>
            </w:r>
            <w:r w:rsidR="00797086" w:rsidRPr="003043E2">
              <w:t>учно-иссле</w:t>
            </w:r>
            <w:r w:rsidR="00A64DAB">
              <w:t>довательских организаций (ОД-2)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5,</w:t>
            </w: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0,13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+0,23/+0,01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</w:t>
            </w:r>
            <w:r w:rsidR="00A64DAB">
              <w:t xml:space="preserve">объектов здравоохранения </w:t>
            </w:r>
            <w:r w:rsidR="008C740A">
              <w:t xml:space="preserve">           </w:t>
            </w:r>
            <w:r w:rsidR="00A64DAB">
              <w:t>(ОД-3)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14,23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>
              <w:rPr>
                <w:color w:val="000000"/>
              </w:rPr>
              <w:t>0,32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</w:t>
            </w:r>
            <w:r>
              <w:rPr>
                <w:color w:val="000000"/>
              </w:rPr>
              <w:t>3,06</w:t>
            </w:r>
            <w:r w:rsidRPr="00AB11C4">
              <w:rPr>
                <w:color w:val="000000"/>
              </w:rPr>
              <w:t>/+0,07</w:t>
            </w:r>
          </w:p>
        </w:tc>
      </w:tr>
      <w:tr w:rsidR="00797086" w:rsidRPr="001644E8" w:rsidTr="00761CF9">
        <w:trPr>
          <w:cantSplit/>
        </w:trPr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lastRenderedPageBreak/>
              <w:t>2.4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специализированной общес</w:t>
            </w:r>
            <w:r w:rsidR="00797086" w:rsidRPr="003043E2">
              <w:t>т</w:t>
            </w:r>
            <w:r w:rsidR="00797086" w:rsidRPr="003043E2">
              <w:t>вен</w:t>
            </w:r>
            <w:r>
              <w:t>но</w:t>
            </w:r>
            <w:r w:rsidR="00A64DAB">
              <w:t>й застройки (ОД-4)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7,52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0,17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+7,00/+0,16</w:t>
            </w:r>
          </w:p>
        </w:tc>
      </w:tr>
      <w:tr w:rsidR="00797086" w:rsidRPr="001644E8" w:rsidTr="008C740A">
        <w:trPr>
          <w:cantSplit/>
        </w:trPr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797086">
            <w:pPr>
              <w:widowControl w:val="0"/>
              <w:ind w:firstLine="0"/>
            </w:pPr>
            <w:proofErr w:type="spellStart"/>
            <w:r>
              <w:t>Подзона</w:t>
            </w:r>
            <w:proofErr w:type="spellEnd"/>
            <w:r w:rsidR="00797086" w:rsidRPr="003043E2">
              <w:t xml:space="preserve"> специализированной мал</w:t>
            </w:r>
            <w:r w:rsidR="00797086" w:rsidRPr="003043E2">
              <w:t>о</w:t>
            </w:r>
            <w:r w:rsidR="00797086" w:rsidRPr="003043E2">
              <w:t>этаж</w:t>
            </w:r>
            <w:r w:rsidR="00A64DAB">
              <w:t>ной застройки (ОД-4.1)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7,52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0,17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+7,00/+0,16</w:t>
            </w:r>
          </w:p>
        </w:tc>
      </w:tr>
      <w:tr w:rsidR="00797086" w:rsidRPr="001644E8" w:rsidTr="008C740A">
        <w:trPr>
          <w:trHeight w:val="1000"/>
        </w:trPr>
        <w:tc>
          <w:tcPr>
            <w:tcW w:w="709" w:type="dxa"/>
            <w:shd w:val="clear" w:color="auto" w:fill="auto"/>
            <w:noWrap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4678" w:type="dxa"/>
            <w:shd w:val="clear" w:color="auto" w:fill="auto"/>
            <w:noWrap/>
          </w:tcPr>
          <w:p w:rsidR="00797086" w:rsidRPr="003043E2" w:rsidRDefault="009F73EA" w:rsidP="008C740A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объектов дошкольного, начал</w:t>
            </w:r>
            <w:r w:rsidR="00797086" w:rsidRPr="003043E2">
              <w:t>ь</w:t>
            </w:r>
            <w:r w:rsidR="00797086" w:rsidRPr="003043E2">
              <w:t>ного общего, основного общего и среднего общего образования (ОД</w:t>
            </w:r>
            <w:r w:rsidR="008C740A">
              <w:t>-</w:t>
            </w:r>
            <w:r w:rsidR="00797086" w:rsidRPr="003043E2">
              <w:t>5)</w:t>
            </w:r>
          </w:p>
        </w:tc>
        <w:tc>
          <w:tcPr>
            <w:tcW w:w="1134" w:type="dxa"/>
            <w:shd w:val="clear" w:color="auto" w:fill="auto"/>
            <w:noWrap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13,33</w:t>
            </w:r>
          </w:p>
        </w:tc>
        <w:tc>
          <w:tcPr>
            <w:tcW w:w="1275" w:type="dxa"/>
            <w:shd w:val="clear" w:color="auto" w:fill="auto"/>
            <w:noWrap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0,30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+12,</w:t>
            </w:r>
            <w:r>
              <w:rPr>
                <w:color w:val="000000"/>
              </w:rPr>
              <w:t>40</w:t>
            </w:r>
            <w:r w:rsidRPr="00AB11C4">
              <w:rPr>
                <w:color w:val="000000"/>
              </w:rPr>
              <w:t>/+0,27</w:t>
            </w:r>
          </w:p>
        </w:tc>
      </w:tr>
      <w:tr w:rsidR="00797086" w:rsidRPr="001644E8" w:rsidTr="008C740A">
        <w:trPr>
          <w:trHeight w:val="270"/>
        </w:trPr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Жилые зоны</w:t>
            </w:r>
            <w:r w:rsidR="009F73EA">
              <w:rPr>
                <w:rFonts w:ascii="Times New Roman" w:hAnsi="Times New Roman"/>
                <w:sz w:val="28"/>
                <w:szCs w:val="28"/>
              </w:rPr>
              <w:t xml:space="preserve"> (Ж)</w:t>
            </w:r>
            <w:r w:rsidRPr="003043E2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134" w:type="dxa"/>
            <w:shd w:val="clear" w:color="auto" w:fill="auto"/>
          </w:tcPr>
          <w:p w:rsidR="00797086" w:rsidRPr="00AB11C4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401,93</w:t>
            </w:r>
          </w:p>
        </w:tc>
        <w:tc>
          <w:tcPr>
            <w:tcW w:w="1275" w:type="dxa"/>
            <w:shd w:val="clear" w:color="auto" w:fill="auto"/>
          </w:tcPr>
          <w:p w:rsidR="00797086" w:rsidRPr="00AB11C4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8,</w:t>
            </w: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127" w:type="dxa"/>
          </w:tcPr>
          <w:p w:rsidR="00797086" w:rsidRPr="00CC234A" w:rsidRDefault="00797086" w:rsidP="008C740A">
            <w:pPr>
              <w:ind w:firstLine="0"/>
              <w:jc w:val="center"/>
              <w:rPr>
                <w:highlight w:val="red"/>
              </w:rPr>
            </w:pPr>
            <w:r w:rsidRPr="00CC234A">
              <w:t>+139,13/+3,08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rPr>
                <w:color w:val="000000"/>
              </w:rPr>
              <w:t>Зона</w:t>
            </w:r>
            <w:r w:rsidR="00797086" w:rsidRPr="003043E2">
              <w:rPr>
                <w:color w:val="000000"/>
              </w:rPr>
              <w:t xml:space="preserve"> застройки жилыми домами смешанной этажности (Ж-1)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25,27</w:t>
            </w:r>
          </w:p>
        </w:tc>
        <w:tc>
          <w:tcPr>
            <w:tcW w:w="1275" w:type="dxa"/>
            <w:shd w:val="clear" w:color="auto" w:fill="auto"/>
          </w:tcPr>
          <w:p w:rsidR="00797086" w:rsidRPr="00AB11C4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0,5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797086" w:rsidRPr="00AB11C4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AB11C4">
              <w:rPr>
                <w:color w:val="000000"/>
              </w:rPr>
              <w:t>+1</w:t>
            </w:r>
            <w:r>
              <w:rPr>
                <w:color w:val="000000"/>
              </w:rPr>
              <w:t>6,3</w:t>
            </w:r>
            <w:r w:rsidRPr="00AB11C4">
              <w:rPr>
                <w:color w:val="000000"/>
              </w:rPr>
              <w:t>1/+0,3</w:t>
            </w:r>
            <w:r>
              <w:rPr>
                <w:color w:val="000000"/>
              </w:rPr>
              <w:t>6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</w:pPr>
            <w:r>
              <w:t>Зона</w:t>
            </w:r>
            <w:r w:rsidR="00797086" w:rsidRPr="003043E2">
              <w:t xml:space="preserve"> застройки м</w:t>
            </w:r>
            <w:r w:rsidR="00A64DAB">
              <w:t>алоэтажными ж</w:t>
            </w:r>
            <w:r w:rsidR="00A64DAB">
              <w:t>и</w:t>
            </w:r>
            <w:r w:rsidR="00A64DAB">
              <w:t>лыми домами (Ж-2)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14,87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0,3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+1</w:t>
            </w:r>
            <w:r>
              <w:rPr>
                <w:color w:val="000000"/>
              </w:rPr>
              <w:t>2</w:t>
            </w:r>
            <w:r w:rsidRPr="00AB11C4">
              <w:rPr>
                <w:color w:val="000000"/>
              </w:rPr>
              <w:t>,</w:t>
            </w:r>
            <w:r>
              <w:rPr>
                <w:color w:val="000000"/>
              </w:rPr>
              <w:t>80</w:t>
            </w:r>
            <w:r w:rsidRPr="00AB11C4">
              <w:rPr>
                <w:color w:val="000000"/>
              </w:rPr>
              <w:t>/+0,2</w:t>
            </w:r>
            <w:r>
              <w:rPr>
                <w:color w:val="000000"/>
              </w:rPr>
              <w:t>8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rPr>
                <w:color w:val="000000"/>
              </w:rPr>
              <w:t>Зона</w:t>
            </w:r>
            <w:r w:rsidR="00797086" w:rsidRPr="003043E2">
              <w:rPr>
                <w:color w:val="000000"/>
              </w:rPr>
              <w:t xml:space="preserve"> застройки </w:t>
            </w:r>
            <w:proofErr w:type="spellStart"/>
            <w:r w:rsidR="00797086" w:rsidRPr="003043E2">
              <w:rPr>
                <w:color w:val="000000"/>
              </w:rPr>
              <w:t>среднеэтажными</w:t>
            </w:r>
            <w:proofErr w:type="spellEnd"/>
            <w:r w:rsidR="00797086" w:rsidRPr="003043E2">
              <w:rPr>
                <w:color w:val="000000"/>
              </w:rPr>
              <w:t xml:space="preserve"> ж</w:t>
            </w:r>
            <w:r w:rsidR="00797086" w:rsidRPr="003043E2">
              <w:rPr>
                <w:color w:val="000000"/>
              </w:rPr>
              <w:t>и</w:t>
            </w:r>
            <w:r w:rsidR="00797086" w:rsidRPr="003043E2">
              <w:rPr>
                <w:color w:val="000000"/>
              </w:rPr>
              <w:t>лыми домами (Ж-3)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0,36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AB11C4">
              <w:rPr>
                <w:color w:val="000000"/>
              </w:rPr>
              <w:t>+0,36/+0,01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rPr>
                <w:color w:val="000000"/>
              </w:rPr>
              <w:t>Зона</w:t>
            </w:r>
            <w:r w:rsidR="00797086" w:rsidRPr="003043E2">
              <w:rPr>
                <w:color w:val="000000"/>
              </w:rPr>
              <w:t xml:space="preserve"> застройки индивидуальными жилыми домами (Ж-6)</w:t>
            </w:r>
          </w:p>
        </w:tc>
        <w:tc>
          <w:tcPr>
            <w:tcW w:w="1134" w:type="dxa"/>
            <w:shd w:val="clear" w:color="auto" w:fill="auto"/>
          </w:tcPr>
          <w:p w:rsidR="00797086" w:rsidRPr="00AB11C4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11C4">
              <w:rPr>
                <w:rFonts w:ascii="Times New Roman" w:hAnsi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sz w:val="28"/>
                <w:szCs w:val="28"/>
              </w:rPr>
              <w:t>7,90</w:t>
            </w:r>
          </w:p>
        </w:tc>
        <w:tc>
          <w:tcPr>
            <w:tcW w:w="1275" w:type="dxa"/>
            <w:shd w:val="clear" w:color="auto" w:fill="auto"/>
          </w:tcPr>
          <w:p w:rsidR="00797086" w:rsidRPr="00C976B0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6B0">
              <w:rPr>
                <w:rFonts w:ascii="Times New Roman" w:hAnsi="Times New Roman"/>
                <w:sz w:val="28"/>
                <w:szCs w:val="28"/>
              </w:rPr>
              <w:t>3,9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797086" w:rsidRPr="00C976B0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C976B0">
              <w:rPr>
                <w:color w:val="000000"/>
              </w:rPr>
              <w:t>+2</w:t>
            </w:r>
            <w:r>
              <w:rPr>
                <w:color w:val="000000"/>
              </w:rPr>
              <w:t>5,04</w:t>
            </w:r>
            <w:r w:rsidRPr="00C976B0">
              <w:rPr>
                <w:color w:val="000000"/>
              </w:rPr>
              <w:t>/+0,5</w:t>
            </w:r>
            <w:r>
              <w:rPr>
                <w:color w:val="000000"/>
              </w:rPr>
              <w:t>5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застр</w:t>
            </w:r>
            <w:r w:rsidR="00A64DAB">
              <w:t>ойки сезонного прожив</w:t>
            </w:r>
            <w:r w:rsidR="00A64DAB">
              <w:t>а</w:t>
            </w:r>
            <w:r w:rsidR="00A64DAB">
              <w:t>ния (Ж-7)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76B0">
              <w:rPr>
                <w:rFonts w:ascii="Times New Roman" w:hAnsi="Times New Roman"/>
                <w:sz w:val="28"/>
                <w:szCs w:val="28"/>
              </w:rPr>
              <w:t>183,</w:t>
            </w: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76B0">
              <w:rPr>
                <w:rFonts w:ascii="Times New Roman" w:hAnsi="Times New Roman"/>
                <w:sz w:val="28"/>
                <w:szCs w:val="28"/>
              </w:rPr>
              <w:t>4,0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+183,</w:t>
            </w:r>
            <w:r>
              <w:rPr>
                <w:color w:val="000000"/>
              </w:rPr>
              <w:t>54</w:t>
            </w:r>
            <w:r w:rsidRPr="00C976B0">
              <w:rPr>
                <w:color w:val="000000"/>
              </w:rPr>
              <w:t>/+4,0</w:t>
            </w:r>
            <w:r>
              <w:rPr>
                <w:color w:val="000000"/>
              </w:rPr>
              <w:t>7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Производственные зоны</w:t>
            </w:r>
            <w:r w:rsidR="009F73EA">
              <w:rPr>
                <w:rFonts w:ascii="Times New Roman" w:hAnsi="Times New Roman"/>
                <w:sz w:val="28"/>
                <w:szCs w:val="28"/>
              </w:rPr>
              <w:t xml:space="preserve"> (П)</w:t>
            </w:r>
            <w:r w:rsidRPr="003043E2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76B0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0,44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-9,57/-0,21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4.</w:t>
            </w:r>
            <w:r w:rsidR="009F73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7086" w:rsidRPr="003043E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коммунальных и складских объектов 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>(П-2)</w:t>
            </w:r>
          </w:p>
        </w:tc>
        <w:tc>
          <w:tcPr>
            <w:tcW w:w="1134" w:type="dxa"/>
            <w:shd w:val="clear" w:color="auto" w:fill="auto"/>
          </w:tcPr>
          <w:p w:rsidR="00797086" w:rsidRPr="00C976B0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6B0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  <w:tc>
          <w:tcPr>
            <w:tcW w:w="1275" w:type="dxa"/>
            <w:shd w:val="clear" w:color="auto" w:fill="auto"/>
          </w:tcPr>
          <w:p w:rsidR="00797086" w:rsidRPr="00C976B0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C976B0">
              <w:rPr>
                <w:color w:val="000000"/>
              </w:rPr>
              <w:t>0,44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-9,57/-0,21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инфраструктур</w:t>
            </w:r>
            <w:r w:rsidR="009F73EA">
              <w:rPr>
                <w:rFonts w:ascii="Times New Roman" w:hAnsi="Times New Roman"/>
                <w:sz w:val="28"/>
                <w:szCs w:val="28"/>
              </w:rPr>
              <w:t>ы (</w:t>
            </w:r>
            <w:proofErr w:type="gramStart"/>
            <w:r w:rsidR="009F73EA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gramEnd"/>
            <w:r w:rsidR="009F73EA">
              <w:rPr>
                <w:rFonts w:ascii="Times New Roman" w:hAnsi="Times New Roman"/>
                <w:sz w:val="28"/>
                <w:szCs w:val="28"/>
              </w:rPr>
              <w:t>)</w:t>
            </w:r>
            <w:r w:rsidRPr="003043E2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229,52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5,</w:t>
            </w:r>
            <w:r>
              <w:rPr>
                <w:color w:val="000000"/>
              </w:rPr>
              <w:t>08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+</w:t>
            </w:r>
            <w:r>
              <w:rPr>
                <w:color w:val="000000"/>
              </w:rPr>
              <w:t>21,34</w:t>
            </w:r>
            <w:r w:rsidRPr="00C976B0">
              <w:rPr>
                <w:color w:val="000000"/>
              </w:rPr>
              <w:t>/+0,</w:t>
            </w:r>
            <w:r>
              <w:rPr>
                <w:color w:val="000000"/>
              </w:rPr>
              <w:t>47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 xml:space="preserve"> сооружений и коммуникаций жел</w:t>
            </w:r>
            <w:r w:rsidR="00A64DAB">
              <w:rPr>
                <w:rFonts w:ascii="Times New Roman" w:hAnsi="Times New Roman"/>
                <w:sz w:val="28"/>
                <w:szCs w:val="28"/>
              </w:rPr>
              <w:t xml:space="preserve">езнодорожного транспорта </w:t>
            </w:r>
            <w:r w:rsidR="008C740A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A64DAB">
              <w:rPr>
                <w:rFonts w:ascii="Times New Roman" w:hAnsi="Times New Roman"/>
                <w:sz w:val="28"/>
                <w:szCs w:val="28"/>
              </w:rPr>
              <w:t>(ИТ-1)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76B0">
              <w:rPr>
                <w:rFonts w:ascii="Times New Roman" w:hAnsi="Times New Roman"/>
                <w:sz w:val="28"/>
                <w:szCs w:val="28"/>
              </w:rPr>
              <w:t>9,06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0,20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-0,15/-0,00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сооружений и коммуникаций автомобильного, речного, воздушн</w:t>
            </w:r>
            <w:r w:rsidR="00797086" w:rsidRPr="003043E2">
              <w:t>о</w:t>
            </w:r>
            <w:r w:rsidR="00797086" w:rsidRPr="003043E2">
              <w:t>го тр</w:t>
            </w:r>
            <w:r w:rsidR="00A64DAB">
              <w:t>анспорта, метрополитена (ИТ-2)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76B0">
              <w:rPr>
                <w:rFonts w:ascii="Times New Roman" w:hAnsi="Times New Roman"/>
                <w:sz w:val="28"/>
                <w:szCs w:val="28"/>
              </w:rPr>
              <w:t>4,29</w:t>
            </w:r>
          </w:p>
        </w:tc>
        <w:tc>
          <w:tcPr>
            <w:tcW w:w="1275" w:type="dxa"/>
            <w:shd w:val="clear" w:color="auto" w:fill="auto"/>
          </w:tcPr>
          <w:p w:rsidR="00797086" w:rsidRPr="00C976B0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C976B0">
              <w:rPr>
                <w:color w:val="000000"/>
              </w:rPr>
              <w:t>0,10</w:t>
            </w:r>
          </w:p>
        </w:tc>
        <w:tc>
          <w:tcPr>
            <w:tcW w:w="2127" w:type="dxa"/>
          </w:tcPr>
          <w:p w:rsidR="00797086" w:rsidRPr="00C976B0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C976B0">
              <w:rPr>
                <w:color w:val="000000"/>
              </w:rPr>
              <w:t>+3,46/+0,08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</w:t>
            </w:r>
            <w:r w:rsidR="00A64DAB">
              <w:rPr>
                <w:rFonts w:ascii="Times New Roman" w:hAnsi="Times New Roman"/>
                <w:sz w:val="28"/>
                <w:szCs w:val="28"/>
              </w:rPr>
              <w:t xml:space="preserve"> улично-дорожной сети (ИТ-3)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199,60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C976B0">
              <w:rPr>
                <w:color w:val="000000"/>
              </w:rPr>
              <w:t>4,4</w:t>
            </w:r>
            <w:r>
              <w:rPr>
                <w:color w:val="000000"/>
              </w:rPr>
              <w:t>2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+</w:t>
            </w:r>
            <w:r>
              <w:rPr>
                <w:color w:val="000000"/>
              </w:rPr>
              <w:t>1,30</w:t>
            </w:r>
            <w:r w:rsidRPr="003043E2">
              <w:rPr>
                <w:color w:val="000000"/>
              </w:rPr>
              <w:t>/+0,0</w:t>
            </w:r>
            <w:r>
              <w:rPr>
                <w:color w:val="000000"/>
              </w:rPr>
              <w:t>3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 xml:space="preserve"> объектов инженерной инфр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>а</w:t>
            </w:r>
            <w:r w:rsidR="00797086" w:rsidRPr="003043E2">
              <w:rPr>
                <w:rFonts w:ascii="Times New Roman" w:hAnsi="Times New Roman"/>
                <w:sz w:val="28"/>
                <w:szCs w:val="28"/>
              </w:rPr>
              <w:t>струк</w:t>
            </w:r>
            <w:r w:rsidR="00A64DAB">
              <w:rPr>
                <w:rFonts w:ascii="Times New Roman" w:hAnsi="Times New Roman"/>
                <w:sz w:val="28"/>
                <w:szCs w:val="28"/>
              </w:rPr>
              <w:t>туры (ИТ-4)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16,57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0,37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+4,32/+0,10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797086" w:rsidP="00797086">
            <w:pPr>
              <w:widowControl w:val="0"/>
              <w:ind w:firstLine="0"/>
            </w:pPr>
            <w:r w:rsidRPr="003043E2">
              <w:t>Зоны специального назначения</w:t>
            </w:r>
            <w:r w:rsidR="009F73EA">
              <w:t xml:space="preserve"> (С)</w:t>
            </w:r>
            <w:r w:rsidRPr="003043E2">
              <w:t>, в том числе:</w:t>
            </w:r>
          </w:p>
        </w:tc>
        <w:tc>
          <w:tcPr>
            <w:tcW w:w="1134" w:type="dxa"/>
            <w:shd w:val="clear" w:color="auto" w:fill="auto"/>
          </w:tcPr>
          <w:p w:rsidR="00797086" w:rsidRPr="003043E2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177,03</w:t>
            </w:r>
          </w:p>
        </w:tc>
        <w:tc>
          <w:tcPr>
            <w:tcW w:w="1275" w:type="dxa"/>
            <w:shd w:val="clear" w:color="auto" w:fill="auto"/>
          </w:tcPr>
          <w:p w:rsidR="00797086" w:rsidRPr="003043E2" w:rsidRDefault="00797086" w:rsidP="008C740A">
            <w:pPr>
              <w:tabs>
                <w:tab w:val="left" w:pos="1079"/>
              </w:tabs>
              <w:ind w:firstLine="0"/>
              <w:jc w:val="center"/>
              <w:rPr>
                <w:color w:val="000000"/>
              </w:rPr>
            </w:pPr>
            <w:r w:rsidRPr="003043E2">
              <w:rPr>
                <w:color w:val="000000"/>
              </w:rPr>
              <w:t>3,92</w:t>
            </w:r>
          </w:p>
        </w:tc>
        <w:tc>
          <w:tcPr>
            <w:tcW w:w="2127" w:type="dxa"/>
          </w:tcPr>
          <w:p w:rsidR="00797086" w:rsidRPr="003043E2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3043E2">
              <w:rPr>
                <w:color w:val="000000"/>
              </w:rPr>
              <w:t>-31,69/-0,7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A64DAB">
              <w:t xml:space="preserve"> кладбищ и крематориев (С-1)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158,99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tabs>
                <w:tab w:val="left" w:pos="1079"/>
              </w:tabs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3,52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+0,39/+0,01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6.2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widowControl w:val="0"/>
              <w:ind w:firstLine="0"/>
            </w:pPr>
            <w:r>
              <w:t>Зона</w:t>
            </w:r>
            <w:r w:rsidR="00797086" w:rsidRPr="003043E2">
              <w:t xml:space="preserve"> военных и иных режимных об</w:t>
            </w:r>
            <w:r w:rsidR="00797086" w:rsidRPr="003043E2">
              <w:t>ъ</w:t>
            </w:r>
            <w:r w:rsidR="00797086" w:rsidRPr="003043E2">
              <w:t>ек</w:t>
            </w:r>
            <w:r w:rsidR="00A64DAB">
              <w:t>тов и территорий (С-3)</w:t>
            </w:r>
          </w:p>
        </w:tc>
        <w:tc>
          <w:tcPr>
            <w:tcW w:w="1134" w:type="dxa"/>
            <w:shd w:val="clear" w:color="auto" w:fill="auto"/>
          </w:tcPr>
          <w:p w:rsidR="00797086" w:rsidRPr="003043E2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18,04</w:t>
            </w:r>
          </w:p>
        </w:tc>
        <w:tc>
          <w:tcPr>
            <w:tcW w:w="1275" w:type="dxa"/>
            <w:shd w:val="clear" w:color="auto" w:fill="auto"/>
          </w:tcPr>
          <w:p w:rsidR="00797086" w:rsidRPr="003043E2" w:rsidRDefault="00797086" w:rsidP="008C740A">
            <w:pPr>
              <w:tabs>
                <w:tab w:val="left" w:pos="1079"/>
              </w:tabs>
              <w:ind w:firstLine="0"/>
              <w:jc w:val="center"/>
              <w:rPr>
                <w:color w:val="000000"/>
              </w:rPr>
            </w:pPr>
            <w:r w:rsidRPr="003043E2">
              <w:rPr>
                <w:color w:val="000000"/>
              </w:rPr>
              <w:t>0,40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-32,08/-0,71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797086" w:rsidP="00797086">
            <w:pPr>
              <w:widowControl w:val="0"/>
              <w:ind w:firstLine="0"/>
            </w:pPr>
            <w:r w:rsidRPr="003043E2">
              <w:t>Зоны стоянок автомобильного тран</w:t>
            </w:r>
            <w:r w:rsidRPr="003043E2">
              <w:t>с</w:t>
            </w:r>
            <w:r w:rsidRPr="003043E2">
              <w:t>порта</w:t>
            </w:r>
            <w:r w:rsidR="009F73EA">
              <w:t xml:space="preserve"> (СА)</w:t>
            </w:r>
            <w:r w:rsidRPr="003043E2">
              <w:t>, в том числе:</w:t>
            </w:r>
          </w:p>
        </w:tc>
        <w:tc>
          <w:tcPr>
            <w:tcW w:w="1134" w:type="dxa"/>
            <w:shd w:val="clear" w:color="auto" w:fill="auto"/>
          </w:tcPr>
          <w:p w:rsidR="00797086" w:rsidRPr="001644E8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8,50</w:t>
            </w:r>
          </w:p>
        </w:tc>
        <w:tc>
          <w:tcPr>
            <w:tcW w:w="1275" w:type="dxa"/>
            <w:shd w:val="clear" w:color="auto" w:fill="auto"/>
          </w:tcPr>
          <w:p w:rsidR="00797086" w:rsidRPr="001644E8" w:rsidRDefault="00797086" w:rsidP="008C740A">
            <w:pPr>
              <w:tabs>
                <w:tab w:val="left" w:pos="1079"/>
              </w:tabs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0,19</w:t>
            </w:r>
          </w:p>
        </w:tc>
        <w:tc>
          <w:tcPr>
            <w:tcW w:w="2127" w:type="dxa"/>
          </w:tcPr>
          <w:p w:rsidR="00797086" w:rsidRPr="001644E8" w:rsidRDefault="00797086" w:rsidP="008C740A">
            <w:pPr>
              <w:ind w:firstLine="0"/>
              <w:jc w:val="center"/>
              <w:rPr>
                <w:color w:val="000000"/>
                <w:highlight w:val="red"/>
              </w:rPr>
            </w:pPr>
            <w:r w:rsidRPr="003043E2">
              <w:rPr>
                <w:color w:val="000000"/>
              </w:rPr>
              <w:t>-1,65/-0,04</w:t>
            </w:r>
          </w:p>
        </w:tc>
      </w:tr>
      <w:tr w:rsidR="00797086" w:rsidRPr="001644E8" w:rsidTr="008C740A">
        <w:tc>
          <w:tcPr>
            <w:tcW w:w="709" w:type="dxa"/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4678" w:type="dxa"/>
            <w:shd w:val="clear" w:color="auto" w:fill="auto"/>
          </w:tcPr>
          <w:p w:rsidR="00797086" w:rsidRPr="003043E2" w:rsidRDefault="009F73EA" w:rsidP="00797086">
            <w:pPr>
              <w:suppressAutoHyphens/>
              <w:ind w:firstLine="0"/>
            </w:pPr>
            <w:r>
              <w:t>Зона</w:t>
            </w:r>
            <w:r w:rsidR="00797086" w:rsidRPr="003043E2">
              <w:t xml:space="preserve"> стоянок для легковых автомобилей (СА-1)</w:t>
            </w:r>
          </w:p>
        </w:tc>
        <w:tc>
          <w:tcPr>
            <w:tcW w:w="1134" w:type="dxa"/>
            <w:shd w:val="clear" w:color="auto" w:fill="auto"/>
          </w:tcPr>
          <w:p w:rsidR="00797086" w:rsidRPr="003043E2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8,50</w:t>
            </w:r>
          </w:p>
        </w:tc>
        <w:tc>
          <w:tcPr>
            <w:tcW w:w="1275" w:type="dxa"/>
            <w:shd w:val="clear" w:color="auto" w:fill="auto"/>
          </w:tcPr>
          <w:p w:rsidR="00797086" w:rsidRPr="003043E2" w:rsidRDefault="00797086" w:rsidP="008C740A">
            <w:pPr>
              <w:tabs>
                <w:tab w:val="left" w:pos="1079"/>
              </w:tabs>
              <w:ind w:firstLine="0"/>
              <w:jc w:val="center"/>
              <w:rPr>
                <w:color w:val="000000"/>
              </w:rPr>
            </w:pPr>
            <w:r w:rsidRPr="003043E2">
              <w:rPr>
                <w:color w:val="000000"/>
              </w:rPr>
              <w:t>0,19</w:t>
            </w:r>
          </w:p>
        </w:tc>
        <w:tc>
          <w:tcPr>
            <w:tcW w:w="2127" w:type="dxa"/>
          </w:tcPr>
          <w:p w:rsidR="00797086" w:rsidRPr="003043E2" w:rsidRDefault="00797086" w:rsidP="008C740A">
            <w:pPr>
              <w:ind w:firstLine="0"/>
              <w:jc w:val="center"/>
              <w:rPr>
                <w:color w:val="000000"/>
              </w:rPr>
            </w:pPr>
            <w:r w:rsidRPr="003043E2">
              <w:rPr>
                <w:color w:val="000000"/>
              </w:rPr>
              <w:t>-1,65/-0,04</w:t>
            </w:r>
          </w:p>
        </w:tc>
      </w:tr>
      <w:tr w:rsidR="00797086" w:rsidRPr="00006BF7" w:rsidTr="008C740A">
        <w:tc>
          <w:tcPr>
            <w:tcW w:w="709" w:type="dxa"/>
            <w:tcBorders>
              <w:right w:val="nil"/>
            </w:tcBorders>
            <w:shd w:val="clear" w:color="auto" w:fill="auto"/>
          </w:tcPr>
          <w:p w:rsidR="00797086" w:rsidRPr="003043E2" w:rsidRDefault="00797086" w:rsidP="003256E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797086" w:rsidRPr="003043E2" w:rsidRDefault="00797086" w:rsidP="0079708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797086" w:rsidRPr="003043E2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4514,63</w:t>
            </w:r>
          </w:p>
        </w:tc>
        <w:tc>
          <w:tcPr>
            <w:tcW w:w="1275" w:type="dxa"/>
            <w:shd w:val="clear" w:color="auto" w:fill="auto"/>
          </w:tcPr>
          <w:p w:rsidR="00797086" w:rsidRPr="003043E2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43E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127" w:type="dxa"/>
          </w:tcPr>
          <w:p w:rsidR="00797086" w:rsidRPr="00006BF7" w:rsidRDefault="00797086" w:rsidP="008C740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7086" w:rsidRDefault="00797086" w:rsidP="00797086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 w:val="24"/>
        </w:rPr>
      </w:pPr>
    </w:p>
    <w:p w:rsidR="00761CF9" w:rsidRPr="008C740A" w:rsidRDefault="00761CF9" w:rsidP="00797086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 w:val="24"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bookmarkStart w:id="7" w:name="_Toc287107268"/>
      <w:bookmarkStart w:id="8" w:name="_Toc294799590"/>
      <w:bookmarkEnd w:id="6"/>
      <w:r w:rsidRPr="00006BF7">
        <w:rPr>
          <w:b/>
        </w:rPr>
        <w:lastRenderedPageBreak/>
        <w:t>2.2. </w:t>
      </w:r>
      <w:proofErr w:type="gramStart"/>
      <w:r w:rsidRPr="00006BF7">
        <w:rPr>
          <w:b/>
        </w:rPr>
        <w:t>Характеристика проектной застройки (жилищный,</w:t>
      </w:r>
      <w:proofErr w:type="gramEnd"/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производственный фонд, объекты обслуживания)</w:t>
      </w:r>
      <w:bookmarkEnd w:id="7"/>
      <w:bookmarkEnd w:id="8"/>
    </w:p>
    <w:p w:rsidR="00797086" w:rsidRPr="008C740A" w:rsidRDefault="00797086" w:rsidP="00797086">
      <w:pPr>
        <w:rPr>
          <w:b/>
          <w:sz w:val="24"/>
        </w:rPr>
      </w:pPr>
    </w:p>
    <w:p w:rsidR="00797086" w:rsidRPr="00006BF7" w:rsidRDefault="00797086" w:rsidP="00797086">
      <w:proofErr w:type="gramStart"/>
      <w:r w:rsidRPr="00006BF7">
        <w:t xml:space="preserve">Численность населения на расчетный срок составит </w:t>
      </w:r>
      <w:r w:rsidRPr="00006BF7">
        <w:rPr>
          <w:color w:val="000000"/>
        </w:rPr>
        <w:t>32,023</w:t>
      </w:r>
      <w:r w:rsidRPr="00006BF7">
        <w:t xml:space="preserve"> тыс. человек, в том числе в жилой зоне</w:t>
      </w:r>
      <w:r w:rsidR="008C740A">
        <w:t xml:space="preserve"> -</w:t>
      </w:r>
      <w:r w:rsidRPr="00006BF7">
        <w:t>86 % от общей численности, в рекреационно-жилой зоне сезонного проживания – 13 %, в природно-рекреационной – 1 %. Сезонное нас</w:t>
      </w:r>
      <w:r w:rsidRPr="00006BF7">
        <w:t>е</w:t>
      </w:r>
      <w:r w:rsidRPr="00006BF7">
        <w:t xml:space="preserve">ление составит порядка 6,7 – 11,75 тыс. человек. </w:t>
      </w:r>
      <w:proofErr w:type="gramEnd"/>
    </w:p>
    <w:p w:rsidR="00797086" w:rsidRPr="00006BF7" w:rsidRDefault="00797086" w:rsidP="00797086">
      <w:r w:rsidRPr="00006BF7">
        <w:t>Новое жилищное строительство.</w:t>
      </w:r>
    </w:p>
    <w:p w:rsidR="00797086" w:rsidRPr="00006BF7" w:rsidRDefault="00797086" w:rsidP="00797086">
      <w:r w:rsidRPr="00006BF7">
        <w:t xml:space="preserve">В течение расчетного срока жилищный фонд проектируемой территории увеличится до 770 тыс. кв. м. Объем нового жилищного строительства в течение расчетного срока составит 550 тыс. кв. м. </w:t>
      </w:r>
    </w:p>
    <w:p w:rsidR="00797086" w:rsidRPr="00006BF7" w:rsidRDefault="00797086" w:rsidP="00797086">
      <w:r w:rsidRPr="00006BF7">
        <w:t>Проектом принята следующая структура нового жилищного строительства:</w:t>
      </w:r>
    </w:p>
    <w:p w:rsidR="00797086" w:rsidRPr="00006BF7" w:rsidRDefault="00797086" w:rsidP="00797086">
      <w:r w:rsidRPr="00006BF7">
        <w:t>средне- и многоэтажные жилые дома (5 этажей и выше) – 60 %;</w:t>
      </w:r>
    </w:p>
    <w:p w:rsidR="00797086" w:rsidRPr="00006BF7" w:rsidRDefault="00797086" w:rsidP="00797086">
      <w:r w:rsidRPr="00006BF7">
        <w:t>малоэтажные жилые дома (2 - 4 этажа) – 12 %;</w:t>
      </w:r>
    </w:p>
    <w:p w:rsidR="00797086" w:rsidRPr="00006BF7" w:rsidRDefault="00797086" w:rsidP="00797086">
      <w:r w:rsidRPr="00006BF7">
        <w:t>индивидуальные жилые дома с участками – 28 %.</w:t>
      </w:r>
    </w:p>
    <w:p w:rsidR="00797086" w:rsidRPr="00006BF7" w:rsidRDefault="00797086" w:rsidP="00797086">
      <w:r w:rsidRPr="00006BF7">
        <w:t>За счет изменения структуры жилищного фонда средняя обеспеченность жилищным фондом составит 30 кв. м на 1 человека.</w:t>
      </w:r>
    </w:p>
    <w:p w:rsidR="00797086" w:rsidRPr="00006BF7" w:rsidRDefault="00797086" w:rsidP="00797086">
      <w:pPr>
        <w:ind w:firstLine="0"/>
        <w:jc w:val="center"/>
        <w:rPr>
          <w:b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 xml:space="preserve">2.3. Производственные объекты 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r w:rsidRPr="00006BF7">
        <w:t>В соответствии с Генеральным планом города Новосибирска на расчетный срок в районе не предполагается сохранение и размещение новых производстве</w:t>
      </w:r>
      <w:r w:rsidRPr="00006BF7">
        <w:t>н</w:t>
      </w:r>
      <w:r w:rsidRPr="00006BF7">
        <w:t>ных зон.</w:t>
      </w:r>
    </w:p>
    <w:p w:rsidR="00797086" w:rsidRPr="00006BF7" w:rsidRDefault="00797086" w:rsidP="00797086"/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2.4. Объекты обслуживания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r w:rsidRPr="00006BF7">
        <w:t xml:space="preserve">Расчет учреждений обслуживания районного и </w:t>
      </w:r>
      <w:proofErr w:type="spellStart"/>
      <w:r w:rsidRPr="00006BF7">
        <w:t>микрорайонного</w:t>
      </w:r>
      <w:proofErr w:type="spellEnd"/>
      <w:r w:rsidRPr="00006BF7">
        <w:t xml:space="preserve"> уровня приведен с учетом Местных нормативов градостроительного проектирования г</w:t>
      </w:r>
      <w:r w:rsidRPr="00006BF7">
        <w:t>о</w:t>
      </w:r>
      <w:r w:rsidRPr="00006BF7">
        <w:t>рода Новосибирска, радиусов зон обслуживания учреждений и численности нас</w:t>
      </w:r>
      <w:r w:rsidRPr="00006BF7">
        <w:t>е</w:t>
      </w:r>
      <w:r w:rsidRPr="00006BF7">
        <w:t xml:space="preserve">ления, проживающего в границах проектирования. </w:t>
      </w:r>
    </w:p>
    <w:p w:rsidR="00797086" w:rsidRPr="00006BF7" w:rsidRDefault="00797086" w:rsidP="00797086">
      <w:r w:rsidRPr="00006BF7">
        <w:t>В силу вытянутости района охват радиусами обслуживания объектов соц</w:t>
      </w:r>
      <w:r w:rsidRPr="00006BF7">
        <w:t>и</w:t>
      </w:r>
      <w:r w:rsidRPr="00006BF7">
        <w:t>альной сферы жилых территорий в границах проектирования не однороден. В пределах 85 – 100 % проектируемый район охвачен радиусами обслуживания у</w:t>
      </w:r>
      <w:r w:rsidRPr="00006BF7">
        <w:t>ч</w:t>
      </w:r>
      <w:r w:rsidRPr="00006BF7">
        <w:t>реждений дошкольного и школьного образования, торговли, общественного п</w:t>
      </w:r>
      <w:r w:rsidRPr="00006BF7">
        <w:t>и</w:t>
      </w:r>
      <w:r w:rsidRPr="00006BF7">
        <w:t>тания, здравоохранения.</w:t>
      </w:r>
    </w:p>
    <w:p w:rsidR="00797086" w:rsidRPr="00006BF7" w:rsidRDefault="00797086" w:rsidP="00797086">
      <w:r w:rsidRPr="00006BF7">
        <w:t>Объекты обслуживания размещаются с учетом основных положений Ген</w:t>
      </w:r>
      <w:r w:rsidRPr="00006BF7">
        <w:t>е</w:t>
      </w:r>
      <w:r w:rsidRPr="00006BF7">
        <w:t>рального плана города Новосибирска, с учетом документации по застройке терр</w:t>
      </w:r>
      <w:r w:rsidRPr="00006BF7">
        <w:t>и</w:t>
      </w:r>
      <w:r w:rsidRPr="00006BF7">
        <w:t xml:space="preserve">тории и учетом планировочной структуры жилой зоны в целях создания единой системы обслуживания. </w:t>
      </w:r>
    </w:p>
    <w:p w:rsidR="00797086" w:rsidRPr="00006BF7" w:rsidRDefault="00797086" w:rsidP="00797086">
      <w:pPr>
        <w:rPr>
          <w:b/>
        </w:rPr>
      </w:pPr>
      <w:bookmarkStart w:id="9" w:name="OLE_LINK3"/>
      <w:bookmarkStart w:id="10" w:name="OLE_LINK4"/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2.5. Рекреационная инфраструктура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r w:rsidRPr="00006BF7">
        <w:t>В перспективе рекреационно-туристическая функция района будет усилена. Предполагается, что гостиничными комплексами будут пользоваться не только жители области и города, но и гости региона.</w:t>
      </w:r>
    </w:p>
    <w:p w:rsidR="00797086" w:rsidRPr="00006BF7" w:rsidRDefault="00797086" w:rsidP="00797086">
      <w:r w:rsidRPr="00006BF7">
        <w:lastRenderedPageBreak/>
        <w:t>Посещаемость района может быть увеличена до 20 - 25 тыс. человек в пик</w:t>
      </w:r>
      <w:r w:rsidRPr="00006BF7">
        <w:t>о</w:t>
      </w:r>
      <w:r w:rsidRPr="00006BF7">
        <w:t>вый период за счет строительства объектов развлекательного назначения, благ</w:t>
      </w:r>
      <w:r w:rsidRPr="00006BF7">
        <w:t>о</w:t>
      </w:r>
      <w:r w:rsidRPr="00006BF7">
        <w:t xml:space="preserve">устройства территории </w:t>
      </w:r>
      <w:proofErr w:type="spellStart"/>
      <w:r w:rsidRPr="00006BF7">
        <w:t>Заельцовского</w:t>
      </w:r>
      <w:proofErr w:type="spellEnd"/>
      <w:r w:rsidRPr="00006BF7">
        <w:t xml:space="preserve"> бора (развитие </w:t>
      </w:r>
      <w:proofErr w:type="spellStart"/>
      <w:r w:rsidRPr="00006BF7">
        <w:t>дорожно-тропиночной</w:t>
      </w:r>
      <w:proofErr w:type="spellEnd"/>
      <w:r w:rsidRPr="00006BF7">
        <w:t xml:space="preserve"> сети, строительство благоустроенных автомобильных стоянок, общественных уборных, объектов питания, организованных мест отдыха, информационных стендов, ко</w:t>
      </w:r>
      <w:r w:rsidRPr="00006BF7">
        <w:t>н</w:t>
      </w:r>
      <w:r w:rsidRPr="00006BF7">
        <w:t>тейнерных площадок для сбора мусора), размещения специализированных озд</w:t>
      </w:r>
      <w:r w:rsidRPr="00006BF7">
        <w:t>о</w:t>
      </w:r>
      <w:r w:rsidRPr="00006BF7">
        <w:t xml:space="preserve">ровительных и гостиничных комплексов. </w:t>
      </w:r>
    </w:p>
    <w:bookmarkEnd w:id="9"/>
    <w:bookmarkEnd w:id="10"/>
    <w:p w:rsidR="00797086" w:rsidRPr="00006BF7" w:rsidRDefault="00797086" w:rsidP="00797086">
      <w:pPr>
        <w:rPr>
          <w:b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2.6.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r w:rsidRPr="00006BF7">
        <w:t>В соответствии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006BF7">
        <w:t>и</w:t>
      </w:r>
      <w:r w:rsidRPr="00006BF7">
        <w:t>альной и транспортной инфраструктуры, средствам связи и информации.</w:t>
      </w:r>
    </w:p>
    <w:p w:rsidR="00797086" w:rsidRPr="00006BF7" w:rsidRDefault="00797086" w:rsidP="00797086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 xml:space="preserve">горий населения, включая инвалидов, должны </w:t>
      </w:r>
      <w:proofErr w:type="gramStart"/>
      <w:r w:rsidRPr="00006BF7">
        <w:t>быть</w:t>
      </w:r>
      <w:proofErr w:type="gramEnd"/>
      <w:r w:rsidRPr="00006BF7">
        <w:t xml:space="preserve">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:rsidR="00797086" w:rsidRPr="00006BF7" w:rsidRDefault="00797086" w:rsidP="00797086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797086" w:rsidRPr="00006BF7" w:rsidRDefault="00797086" w:rsidP="00797086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:rsidR="00797086" w:rsidRPr="00006BF7" w:rsidRDefault="00797086" w:rsidP="00797086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:rsidR="00797086" w:rsidRPr="00006BF7" w:rsidRDefault="00797086" w:rsidP="00797086">
      <w:r w:rsidRPr="00006BF7">
        <w:t>создание внешней информации: визуальной, тактильной (осязательной) и звуковой;</w:t>
      </w:r>
    </w:p>
    <w:p w:rsidR="00797086" w:rsidRPr="00006BF7" w:rsidRDefault="00797086" w:rsidP="00797086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:rsidR="00797086" w:rsidRPr="008C740A" w:rsidRDefault="00797086" w:rsidP="00797086">
      <w:pPr>
        <w:rPr>
          <w:b/>
          <w:sz w:val="24"/>
        </w:rPr>
      </w:pPr>
      <w:bookmarkStart w:id="11" w:name="_Toc287107269"/>
      <w:bookmarkStart w:id="12" w:name="_Toc294799591"/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3. Развитие транспортной инфраструктуры</w:t>
      </w:r>
      <w:bookmarkEnd w:id="11"/>
      <w:bookmarkEnd w:id="12"/>
    </w:p>
    <w:p w:rsidR="00797086" w:rsidRPr="008C740A" w:rsidRDefault="00797086" w:rsidP="00797086">
      <w:pPr>
        <w:ind w:firstLine="0"/>
        <w:jc w:val="center"/>
        <w:rPr>
          <w:b/>
          <w:sz w:val="24"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3.1. Улично-дорожная сеть</w:t>
      </w:r>
    </w:p>
    <w:p w:rsidR="00797086" w:rsidRPr="008C740A" w:rsidRDefault="00797086" w:rsidP="00797086">
      <w:pPr>
        <w:jc w:val="center"/>
        <w:rPr>
          <w:b/>
          <w:sz w:val="24"/>
        </w:rPr>
      </w:pPr>
    </w:p>
    <w:p w:rsidR="00797086" w:rsidRPr="00006BF7" w:rsidRDefault="00797086" w:rsidP="00797086">
      <w:r w:rsidRPr="00006BF7">
        <w:t>Основу проектируемой улично-дорожной сети (далее - УДС) рассматрива</w:t>
      </w:r>
      <w:r w:rsidRPr="00006BF7">
        <w:t>е</w:t>
      </w:r>
      <w:r w:rsidRPr="00006BF7">
        <w:t>мой территории составляют:</w:t>
      </w:r>
    </w:p>
    <w:p w:rsidR="00797086" w:rsidRPr="00006BF7" w:rsidRDefault="00797086" w:rsidP="00797086">
      <w:r w:rsidRPr="00006BF7">
        <w:t xml:space="preserve">магистральная дорога скоростного движения – </w:t>
      </w:r>
      <w:proofErr w:type="spellStart"/>
      <w:r w:rsidRPr="00006BF7">
        <w:t>Ельцовская</w:t>
      </w:r>
      <w:proofErr w:type="spellEnd"/>
      <w:r w:rsidRPr="00006BF7">
        <w:t xml:space="preserve"> магистраль, с</w:t>
      </w:r>
      <w:r w:rsidRPr="00006BF7">
        <w:t>о</w:t>
      </w:r>
      <w:r w:rsidRPr="00006BF7">
        <w:t>единяющая федеральную дорогу М 51 «Байкал» и М 53 «Чуйский тракт» (в ра</w:t>
      </w:r>
      <w:r w:rsidRPr="00006BF7">
        <w:t>м</w:t>
      </w:r>
      <w:r w:rsidRPr="00006BF7">
        <w:t>ках международного транспортного коридора «Транссиб»), на проектируемой территории проходит вдоль русла реки 2-я Ельцовка</w:t>
      </w:r>
      <w:r>
        <w:t>, в т.</w:t>
      </w:r>
      <w:r w:rsidR="008C740A">
        <w:t xml:space="preserve"> </w:t>
      </w:r>
      <w:r>
        <w:t>ч. 1,98 км в подземном тоннеле</w:t>
      </w:r>
      <w:r w:rsidRPr="00006BF7">
        <w:t>;</w:t>
      </w:r>
    </w:p>
    <w:p w:rsidR="00797086" w:rsidRPr="00006BF7" w:rsidRDefault="00797086" w:rsidP="00797086">
      <w:r w:rsidRPr="00006BF7">
        <w:t>магистральные улицы общегородского значения регулируемого движения I, II класса, проходящие в основном по границе территории проектирования, св</w:t>
      </w:r>
      <w:r w:rsidRPr="00006BF7">
        <w:t>я</w:t>
      </w:r>
      <w:r w:rsidRPr="00006BF7">
        <w:lastRenderedPageBreak/>
        <w:t xml:space="preserve">зывающие ее с основными городскими магистралями - ул. Жуковского, </w:t>
      </w:r>
      <w:proofErr w:type="spellStart"/>
      <w:r w:rsidRPr="00006BF7">
        <w:t>Моч</w:t>
      </w:r>
      <w:r w:rsidRPr="00006BF7">
        <w:t>и</w:t>
      </w:r>
      <w:r w:rsidRPr="00006BF7">
        <w:t>щенским</w:t>
      </w:r>
      <w:proofErr w:type="spellEnd"/>
      <w:r w:rsidRPr="00006BF7">
        <w:t xml:space="preserve"> шоссе, ул. Сухарной;</w:t>
      </w:r>
    </w:p>
    <w:p w:rsidR="00797086" w:rsidRPr="00006BF7" w:rsidRDefault="00797086" w:rsidP="00797086">
      <w:r w:rsidRPr="00006BF7">
        <w:t>магистральные улицы районного значения, обеспечивающие транспортные связи различных функциональных зон с магистральными улицами городского значения регулируемого движения I, II класса;</w:t>
      </w:r>
    </w:p>
    <w:p w:rsidR="00797086" w:rsidRPr="00006BF7" w:rsidRDefault="00797086" w:rsidP="00797086">
      <w:r w:rsidRPr="00006BF7">
        <w:t>жилые улицы и улицы местного значения в районах индивидуальной и м</w:t>
      </w:r>
      <w:r w:rsidRPr="00006BF7">
        <w:t>а</w:t>
      </w:r>
      <w:r w:rsidRPr="00006BF7">
        <w:t>лоэтажной застройки. К этому же классу отнесены и улицы в рекреационных з</w:t>
      </w:r>
      <w:r w:rsidRPr="00006BF7">
        <w:t>о</w:t>
      </w:r>
      <w:r w:rsidRPr="00006BF7">
        <w:t>нах;</w:t>
      </w:r>
    </w:p>
    <w:p w:rsidR="00797086" w:rsidRPr="00006BF7" w:rsidRDefault="00797086" w:rsidP="00797086">
      <w:r w:rsidRPr="00006BF7">
        <w:t>парковые дороги, которые предназначены для транспортной связи внутри лесных массивов. Данный класс введен в дополнении к рекомендациям Научно-исследовательского проектного института территориального развития и тран</w:t>
      </w:r>
      <w:r w:rsidRPr="00006BF7">
        <w:t>с</w:t>
      </w:r>
      <w:r w:rsidRPr="00006BF7">
        <w:t xml:space="preserve">портной инфраструктуры (далее – НИПИ </w:t>
      </w:r>
      <w:proofErr w:type="spellStart"/>
      <w:r w:rsidRPr="00006BF7">
        <w:t>ТРиТИ</w:t>
      </w:r>
      <w:proofErr w:type="spellEnd"/>
      <w:r w:rsidRPr="00006BF7">
        <w:t>).</w:t>
      </w:r>
    </w:p>
    <w:p w:rsidR="00797086" w:rsidRPr="00006BF7" w:rsidRDefault="00797086" w:rsidP="00797086">
      <w:r w:rsidRPr="00006BF7">
        <w:t>Особое внимание в проекте уделено транспортному обслуживанию пр</w:t>
      </w:r>
      <w:r w:rsidRPr="00006BF7">
        <w:t>и</w:t>
      </w:r>
      <w:r w:rsidRPr="00006BF7">
        <w:t xml:space="preserve">брежных рекреационных территорий. </w:t>
      </w:r>
      <w:proofErr w:type="gramStart"/>
      <w:r w:rsidRPr="00006BF7">
        <w:t>Продолжение ул. Сухарной и Дачного шо</w:t>
      </w:r>
      <w:r w:rsidRPr="00006BF7">
        <w:t>с</w:t>
      </w:r>
      <w:r w:rsidRPr="00006BF7">
        <w:t>се позволит обеспечить устойчивые транспортные связи вдоль всей прибрежной территории, создание широтных направлений, выходящих к реке Оби, повысит транспортную доступность и привлекательность данной территории для горо</w:t>
      </w:r>
      <w:r w:rsidRPr="00006BF7">
        <w:t>д</w:t>
      </w:r>
      <w:r w:rsidRPr="00006BF7">
        <w:t>ского населения.</w:t>
      </w:r>
      <w:proofErr w:type="gramEnd"/>
      <w:r w:rsidRPr="00006BF7">
        <w:t xml:space="preserve"> Тупиковые транспортные подходы к прибрежным зонам обесп</w:t>
      </w:r>
      <w:r w:rsidRPr="00006BF7">
        <w:t>е</w:t>
      </w:r>
      <w:r w:rsidRPr="00006BF7">
        <w:t>чены нормативными разворотными площадками.</w:t>
      </w:r>
    </w:p>
    <w:p w:rsidR="00797086" w:rsidRPr="00006BF7" w:rsidRDefault="00797086" w:rsidP="00797086">
      <w:r w:rsidRPr="00006BF7">
        <w:t>Общая протяженность УДС района составит 50,132 км, в том числе магис</w:t>
      </w:r>
      <w:r w:rsidRPr="00006BF7">
        <w:t>т</w:t>
      </w:r>
      <w:r w:rsidRPr="00006BF7">
        <w:t xml:space="preserve">ральных </w:t>
      </w:r>
      <w:r w:rsidR="008C740A">
        <w:t xml:space="preserve">улиц </w:t>
      </w:r>
      <w:r w:rsidRPr="00006BF7">
        <w:t>– 12,26 км.</w:t>
      </w:r>
    </w:p>
    <w:p w:rsidR="00797086" w:rsidRPr="00006BF7" w:rsidRDefault="00797086" w:rsidP="00797086">
      <w:pPr>
        <w:ind w:firstLine="0"/>
        <w:jc w:val="center"/>
        <w:rPr>
          <w:b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3.2. Транспортные узлы и развязки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r w:rsidRPr="00006BF7">
        <w:t>Все пересечения скоростной дороги с магистральными улицами оснащены транспортными развязками движения в разных уровнях:</w:t>
      </w:r>
    </w:p>
    <w:p w:rsidR="00797086" w:rsidRPr="00006BF7" w:rsidRDefault="00797086" w:rsidP="00797086">
      <w:r w:rsidRPr="00006BF7">
        <w:t xml:space="preserve">пересечение </w:t>
      </w:r>
      <w:proofErr w:type="spellStart"/>
      <w:r w:rsidRPr="00006BF7">
        <w:t>Ельцовской</w:t>
      </w:r>
      <w:proofErr w:type="spellEnd"/>
      <w:r w:rsidRPr="00006BF7">
        <w:t xml:space="preserve"> магистрали и ул. Сухарной; </w:t>
      </w:r>
    </w:p>
    <w:p w:rsidR="00797086" w:rsidRPr="00006BF7" w:rsidRDefault="00797086" w:rsidP="00797086">
      <w:r w:rsidRPr="00006BF7">
        <w:t xml:space="preserve">пересечение </w:t>
      </w:r>
      <w:proofErr w:type="spellStart"/>
      <w:r w:rsidRPr="00006BF7">
        <w:t>Ельцовской</w:t>
      </w:r>
      <w:proofErr w:type="spellEnd"/>
      <w:r w:rsidRPr="00006BF7">
        <w:t xml:space="preserve"> магистрали и ул. Жуковского. </w:t>
      </w:r>
    </w:p>
    <w:p w:rsidR="00797086" w:rsidRPr="00006BF7" w:rsidRDefault="00797086" w:rsidP="00797086">
      <w:pPr>
        <w:spacing w:line="240" w:lineRule="atLeast"/>
      </w:pPr>
      <w:r w:rsidRPr="00006BF7">
        <w:t xml:space="preserve">Для создания благоприятных условий движения транспортных </w:t>
      </w:r>
      <w:proofErr w:type="gramStart"/>
      <w:r w:rsidRPr="00006BF7">
        <w:t>средств</w:t>
      </w:r>
      <w:proofErr w:type="gramEnd"/>
      <w:r w:rsidRPr="00006BF7">
        <w:t xml:space="preserve"> на магистральных улицах городского значения регулируемого движения II класса предусматривается сооружение развязки в одном уровне кольцевого типа на пер</w:t>
      </w:r>
      <w:r w:rsidRPr="00006BF7">
        <w:t>е</w:t>
      </w:r>
      <w:r w:rsidRPr="00006BF7">
        <w:t xml:space="preserve">сечении </w:t>
      </w:r>
      <w:proofErr w:type="spellStart"/>
      <w:r w:rsidRPr="00006BF7">
        <w:t>Мочищенского</w:t>
      </w:r>
      <w:proofErr w:type="spellEnd"/>
      <w:r w:rsidRPr="00006BF7">
        <w:t xml:space="preserve"> шоссе с ул. Жуковского. Также в проекте учтены пре</w:t>
      </w:r>
      <w:r w:rsidRPr="00006BF7">
        <w:t>д</w:t>
      </w:r>
      <w:r w:rsidRPr="00006BF7">
        <w:t xml:space="preserve">ложения по организации развязки в разных уровнях на пересечении </w:t>
      </w:r>
      <w:proofErr w:type="spellStart"/>
      <w:r w:rsidRPr="00006BF7">
        <w:t>Мочищенского</w:t>
      </w:r>
      <w:proofErr w:type="spellEnd"/>
      <w:r w:rsidRPr="00006BF7">
        <w:t xml:space="preserve"> шоссе и ул. Кедровой, разработанные в проекте планировки те</w:t>
      </w:r>
      <w:r w:rsidRPr="00006BF7">
        <w:t>р</w:t>
      </w:r>
      <w:r w:rsidRPr="00006BF7">
        <w:t xml:space="preserve">риторий, прилегающих к </w:t>
      </w:r>
      <w:proofErr w:type="spellStart"/>
      <w:r w:rsidRPr="00006BF7">
        <w:t>Мочищенскому</w:t>
      </w:r>
      <w:proofErr w:type="spellEnd"/>
      <w:r w:rsidRPr="00006BF7">
        <w:t xml:space="preserve"> шоссе, в </w:t>
      </w:r>
      <w:proofErr w:type="spellStart"/>
      <w:r w:rsidRPr="00006BF7">
        <w:t>Заельцовском</w:t>
      </w:r>
      <w:proofErr w:type="spellEnd"/>
      <w:r w:rsidRPr="00006BF7">
        <w:t xml:space="preserve"> районе (разр</w:t>
      </w:r>
      <w:r w:rsidRPr="00006BF7">
        <w:t>а</w:t>
      </w:r>
      <w:r w:rsidRPr="00006BF7">
        <w:t>ботчик ООО «СПБ»).</w:t>
      </w:r>
    </w:p>
    <w:p w:rsidR="00797086" w:rsidRPr="00006BF7" w:rsidRDefault="00797086" w:rsidP="00797086">
      <w:pPr>
        <w:rPr>
          <w:b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3.3. Общественный транспорт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pPr>
        <w:pStyle w:val="af3"/>
        <w:tabs>
          <w:tab w:val="num" w:pos="2420"/>
        </w:tabs>
        <w:ind w:left="0" w:firstLine="737"/>
      </w:pPr>
      <w:r w:rsidRPr="00006BF7">
        <w:t>Проектом предлагается сохранение существующих линий общественного транспорта (автобус, троллейбус) и организация новых видов, таких как метроп</w:t>
      </w:r>
      <w:r w:rsidRPr="00006BF7">
        <w:t>о</w:t>
      </w:r>
      <w:r w:rsidRPr="00006BF7">
        <w:t xml:space="preserve">литен и скоростной трамвай, ориентированных, прежде всего на обслуживание жилых зон, а также рекреационных территорий вдоль реки Оби. </w:t>
      </w:r>
    </w:p>
    <w:p w:rsidR="00797086" w:rsidRPr="00006BF7" w:rsidRDefault="00797086" w:rsidP="00797086">
      <w:r w:rsidRPr="00006BF7">
        <w:t>Согласно Генеральному плану города Новосибирска предусмотрено пр</w:t>
      </w:r>
      <w:r w:rsidRPr="00006BF7">
        <w:t>о</w:t>
      </w:r>
      <w:r w:rsidRPr="00006BF7">
        <w:t>дление Дзержинской линии метрополитена от станции Площадь Гарина-Михайловского с пересечением реки Оби и выходом в перспективный жилой ра</w:t>
      </w:r>
      <w:r w:rsidRPr="00006BF7">
        <w:t>й</w:t>
      </w:r>
      <w:r w:rsidRPr="00006BF7">
        <w:lastRenderedPageBreak/>
        <w:t xml:space="preserve">он Затон. На территории проектируемого района предусмотрено сооружение </w:t>
      </w:r>
      <w:r w:rsidR="008C740A">
        <w:t xml:space="preserve">станции метрополитена в районе 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>».</w:t>
      </w:r>
    </w:p>
    <w:p w:rsidR="00797086" w:rsidRPr="00006BF7" w:rsidRDefault="00797086" w:rsidP="00797086">
      <w:r w:rsidRPr="00006BF7">
        <w:t>Генеральным планом города Новосибирска предлагается строительство л</w:t>
      </w:r>
      <w:r w:rsidRPr="00006BF7">
        <w:t>и</w:t>
      </w:r>
      <w:r w:rsidRPr="00006BF7">
        <w:t xml:space="preserve">ний скоростного трамвая, схема которых получила свое развитие в проекте НИПИ </w:t>
      </w:r>
      <w:proofErr w:type="spellStart"/>
      <w:r w:rsidRPr="00006BF7">
        <w:t>ТРиТИ</w:t>
      </w:r>
      <w:proofErr w:type="spellEnd"/>
      <w:r w:rsidRPr="00006BF7">
        <w:t xml:space="preserve"> (2009 год). Варианты трассы скоростного трамвая, как и сроки его стро</w:t>
      </w:r>
      <w:r w:rsidRPr="00006BF7">
        <w:t>и</w:t>
      </w:r>
      <w:r w:rsidRPr="00006BF7">
        <w:t>тельства, в пределах проектируемой территории пока еще носят концептуальный характер. Учитывается возможность осуществления наиболее вероятного вариа</w:t>
      </w:r>
      <w:r w:rsidRPr="00006BF7">
        <w:t>н</w:t>
      </w:r>
      <w:r w:rsidRPr="00006BF7">
        <w:t xml:space="preserve">та трассы по </w:t>
      </w:r>
      <w:proofErr w:type="spellStart"/>
      <w:r w:rsidRPr="00006BF7">
        <w:t>Ельцовской</w:t>
      </w:r>
      <w:proofErr w:type="spellEnd"/>
      <w:r w:rsidRPr="00006BF7">
        <w:t xml:space="preserve"> магистрали и ул. Сухарной.</w:t>
      </w:r>
    </w:p>
    <w:p w:rsidR="00797086" w:rsidRPr="00006BF7" w:rsidRDefault="00797086" w:rsidP="00797086">
      <w:pPr>
        <w:rPr>
          <w:b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3.4. Основные пешеходные направления и зоны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r w:rsidRPr="00006BF7">
        <w:t xml:space="preserve">Учитывая рекреационную функцию рассматриваемого района, проектом предлагается организация разветвленной сети пешеходных направлений. </w:t>
      </w:r>
    </w:p>
    <w:p w:rsidR="00797086" w:rsidRPr="00006BF7" w:rsidRDefault="00797086" w:rsidP="00797086">
      <w:r w:rsidRPr="00006BF7">
        <w:t>Пешеходные направления ориентированы на основные входные обслуж</w:t>
      </w:r>
      <w:r w:rsidRPr="00006BF7">
        <w:t>и</w:t>
      </w:r>
      <w:r w:rsidRPr="00006BF7">
        <w:t xml:space="preserve">вающие </w:t>
      </w:r>
      <w:r w:rsidR="008C740A">
        <w:t xml:space="preserve">узлы, </w:t>
      </w:r>
      <w:proofErr w:type="spellStart"/>
      <w:r w:rsidR="008C740A">
        <w:t>дорожно-тропиночную</w:t>
      </w:r>
      <w:proofErr w:type="spellEnd"/>
      <w:r w:rsidR="008C740A">
        <w:t xml:space="preserve"> сеть </w:t>
      </w:r>
      <w:proofErr w:type="spellStart"/>
      <w:r w:rsidRPr="00006BF7">
        <w:t>ПКиО</w:t>
      </w:r>
      <w:proofErr w:type="spellEnd"/>
      <w:r w:rsidRPr="00006BF7">
        <w:t xml:space="preserve"> «</w:t>
      </w:r>
      <w:proofErr w:type="spellStart"/>
      <w:r w:rsidRPr="00006BF7">
        <w:t>Заельцовский</w:t>
      </w:r>
      <w:proofErr w:type="spellEnd"/>
      <w:r w:rsidRPr="00006BF7">
        <w:t>», основные ре</w:t>
      </w:r>
      <w:r w:rsidRPr="00006BF7">
        <w:t>к</w:t>
      </w:r>
      <w:r w:rsidRPr="00006BF7">
        <w:t xml:space="preserve">реационные объекты тяготения населения. </w:t>
      </w:r>
    </w:p>
    <w:p w:rsidR="00797086" w:rsidRPr="00006BF7" w:rsidRDefault="00797086" w:rsidP="00797086">
      <w:r w:rsidRPr="00006BF7">
        <w:t>На пересечениях пешеходных направлений с магистральной дорогой скор</w:t>
      </w:r>
      <w:r w:rsidRPr="00006BF7">
        <w:t>о</w:t>
      </w:r>
      <w:r w:rsidRPr="00006BF7">
        <w:t>стного движения, а также в зонах крупных транспортных развязок предусматр</w:t>
      </w:r>
      <w:r w:rsidRPr="00006BF7">
        <w:t>и</w:t>
      </w:r>
      <w:r w:rsidRPr="00006BF7">
        <w:t>вается сооружение внеуличных пешеходных переходов.</w:t>
      </w:r>
    </w:p>
    <w:p w:rsidR="00797086" w:rsidRPr="00006BF7" w:rsidRDefault="00797086" w:rsidP="00797086">
      <w:pPr>
        <w:rPr>
          <w:b/>
        </w:rPr>
      </w:pP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 xml:space="preserve">3.5. Объекты хранения и обслуживания легкового </w:t>
      </w:r>
    </w:p>
    <w:p w:rsidR="00797086" w:rsidRPr="00006BF7" w:rsidRDefault="00797086" w:rsidP="00797086">
      <w:pPr>
        <w:ind w:firstLine="0"/>
        <w:jc w:val="center"/>
        <w:rPr>
          <w:b/>
        </w:rPr>
      </w:pPr>
      <w:r w:rsidRPr="00006BF7">
        <w:rPr>
          <w:b/>
        </w:rPr>
        <w:t>автомобильного транспорта</w:t>
      </w:r>
    </w:p>
    <w:p w:rsidR="00797086" w:rsidRPr="00006BF7" w:rsidRDefault="00797086" w:rsidP="00797086">
      <w:pPr>
        <w:jc w:val="center"/>
        <w:rPr>
          <w:b/>
        </w:rPr>
      </w:pPr>
    </w:p>
    <w:p w:rsidR="00797086" w:rsidRPr="00006BF7" w:rsidRDefault="00797086" w:rsidP="00797086">
      <w:r w:rsidRPr="00006BF7">
        <w:t>В соответствии с Местными нормативами градостроительного проектир</w:t>
      </w:r>
      <w:r w:rsidRPr="00006BF7">
        <w:t>о</w:t>
      </w:r>
      <w:r w:rsidRPr="00006BF7">
        <w:t>вания города Новосибирска расчетный уровень автомобилизации принимается за 400 индивидуальных машин на 1000 жителей. Общее количество легковых авт</w:t>
      </w:r>
      <w:r w:rsidRPr="00006BF7">
        <w:t>о</w:t>
      </w:r>
      <w:r w:rsidRPr="00006BF7">
        <w:t>мобилей, принадлежащих населению, проживающему в границах проектирования (26,4 тыс. человек), составит 10560 единиц.</w:t>
      </w:r>
    </w:p>
    <w:p w:rsidR="00797086" w:rsidRPr="00006BF7" w:rsidRDefault="00797086" w:rsidP="00797086">
      <w:r w:rsidRPr="00006BF7">
        <w:t>Постоянное хранение легковых автомобилей, принадлежащих гражданам, проживающим в зонах застройки индивидуальными и малоэтажными жилыми домами, осуществляется непосредственно на придомовых участках.</w:t>
      </w:r>
    </w:p>
    <w:p w:rsidR="00797086" w:rsidRPr="00006BF7" w:rsidRDefault="00797086" w:rsidP="00797086">
      <w:r w:rsidRPr="00006BF7">
        <w:t xml:space="preserve">Общая вместимость стоянок составляет порядка 1,28 тыс. </w:t>
      </w:r>
      <w:proofErr w:type="spellStart"/>
      <w:r w:rsidRPr="00006BF7">
        <w:t>машино-мест</w:t>
      </w:r>
      <w:proofErr w:type="spellEnd"/>
      <w:r w:rsidRPr="00006BF7">
        <w:t xml:space="preserve">. </w:t>
      </w:r>
    </w:p>
    <w:p w:rsidR="00797086" w:rsidRPr="00006BF7" w:rsidRDefault="00797086" w:rsidP="00797086">
      <w:r w:rsidRPr="00006BF7">
        <w:t>Особое внимание уделено созданию парковочных зон в районах основных входных обслуживающих узлов в их увязке с основными пешеходными напра</w:t>
      </w:r>
      <w:r w:rsidRPr="00006BF7">
        <w:t>в</w:t>
      </w:r>
      <w:r w:rsidRPr="00006BF7">
        <w:t>лениями. Вместимость таких стоянок составляет более 5 тыс. </w:t>
      </w:r>
      <w:proofErr w:type="spellStart"/>
      <w:r w:rsidRPr="00006BF7">
        <w:t>машино-мест</w:t>
      </w:r>
      <w:proofErr w:type="spellEnd"/>
      <w:r w:rsidRPr="00006BF7">
        <w:t>.</w:t>
      </w:r>
    </w:p>
    <w:p w:rsidR="00797086" w:rsidRPr="00006BF7" w:rsidRDefault="00797086" w:rsidP="00797086">
      <w:r w:rsidRPr="00006BF7">
        <w:t xml:space="preserve">У общественных зданий предусматривается организация </w:t>
      </w:r>
      <w:proofErr w:type="spellStart"/>
      <w:r w:rsidRPr="00006BF7">
        <w:t>приобъектных</w:t>
      </w:r>
      <w:proofErr w:type="spellEnd"/>
      <w:r w:rsidRPr="00006BF7">
        <w:t xml:space="preserve"> стоянок (более 6 тыс. </w:t>
      </w:r>
      <w:proofErr w:type="spellStart"/>
      <w:r w:rsidRPr="00006BF7">
        <w:t>машино-мест</w:t>
      </w:r>
      <w:proofErr w:type="spellEnd"/>
      <w:r w:rsidRPr="00006BF7">
        <w:t>).</w:t>
      </w:r>
    </w:p>
    <w:p w:rsidR="00797086" w:rsidRPr="00006BF7" w:rsidRDefault="00797086" w:rsidP="00797086">
      <w:r w:rsidRPr="00006BF7">
        <w:t>Временное хранение автотранспорта в зонах средне- и многоэтажной жилой застройки организуется на открытых придомовых стоянках и, частично, подзе</w:t>
      </w:r>
      <w:r w:rsidRPr="00006BF7">
        <w:t>м</w:t>
      </w:r>
      <w:r w:rsidRPr="00006BF7">
        <w:t>ных паркингах.</w:t>
      </w:r>
    </w:p>
    <w:p w:rsidR="00797086" w:rsidRPr="00006BF7" w:rsidRDefault="00797086" w:rsidP="00797086">
      <w:r w:rsidRPr="00006BF7">
        <w:t>Проектом предусматривается организация новых объектов обслуживания транспортных средств (автозаправочных станций (далее - АЗС), станций технич</w:t>
      </w:r>
      <w:r w:rsidRPr="00006BF7">
        <w:t>е</w:t>
      </w:r>
      <w:r w:rsidRPr="00006BF7">
        <w:t xml:space="preserve">ского обслуживания и прочих), размещение которых предлагается вдоль </w:t>
      </w:r>
      <w:proofErr w:type="spellStart"/>
      <w:r w:rsidRPr="00006BF7">
        <w:t>Моч</w:t>
      </w:r>
      <w:r w:rsidRPr="00006BF7">
        <w:t>и</w:t>
      </w:r>
      <w:r w:rsidRPr="00006BF7">
        <w:t>щенского</w:t>
      </w:r>
      <w:proofErr w:type="spellEnd"/>
      <w:r w:rsidRPr="00006BF7">
        <w:t xml:space="preserve"> шоссе.</w:t>
      </w:r>
    </w:p>
    <w:p w:rsidR="00797086" w:rsidRDefault="00797086" w:rsidP="00797086">
      <w:pPr>
        <w:rPr>
          <w:b/>
        </w:rPr>
      </w:pPr>
      <w:bookmarkStart w:id="13" w:name="_Toc287107270"/>
      <w:bookmarkStart w:id="14" w:name="_Toc294799592"/>
    </w:p>
    <w:p w:rsidR="008C740A" w:rsidRDefault="008C740A" w:rsidP="00797086">
      <w:pPr>
        <w:rPr>
          <w:b/>
        </w:rPr>
      </w:pPr>
    </w:p>
    <w:p w:rsidR="00797086" w:rsidRPr="00006BF7" w:rsidRDefault="00797086" w:rsidP="00797086">
      <w:pPr>
        <w:suppressAutoHyphens/>
        <w:ind w:firstLine="0"/>
        <w:jc w:val="center"/>
        <w:rPr>
          <w:b/>
        </w:rPr>
      </w:pPr>
      <w:r w:rsidRPr="00006BF7">
        <w:rPr>
          <w:b/>
        </w:rPr>
        <w:lastRenderedPageBreak/>
        <w:t xml:space="preserve">4. Положения о размещении объектов капитального строительства </w:t>
      </w:r>
    </w:p>
    <w:p w:rsidR="00797086" w:rsidRPr="00006BF7" w:rsidRDefault="00797086" w:rsidP="00797086">
      <w:pPr>
        <w:suppressAutoHyphens/>
        <w:ind w:firstLine="0"/>
        <w:jc w:val="center"/>
        <w:rPr>
          <w:b/>
        </w:rPr>
      </w:pPr>
      <w:r w:rsidRPr="00006BF7">
        <w:rPr>
          <w:b/>
        </w:rPr>
        <w:t>федерального, регионального и местного значения</w:t>
      </w:r>
    </w:p>
    <w:p w:rsidR="00797086" w:rsidRPr="00006BF7" w:rsidRDefault="00797086" w:rsidP="00797086"/>
    <w:p w:rsidR="008C740A" w:rsidRDefault="00797086" w:rsidP="00797086">
      <w:pPr>
        <w:suppressAutoHyphens/>
        <w:ind w:firstLine="0"/>
        <w:jc w:val="center"/>
        <w:rPr>
          <w:b/>
        </w:rPr>
      </w:pPr>
      <w:bookmarkStart w:id="15" w:name="_Toc369859723"/>
      <w:r w:rsidRPr="00006BF7">
        <w:rPr>
          <w:b/>
        </w:rPr>
        <w:t xml:space="preserve">4.1. Размещение объектов капитального строительства </w:t>
      </w:r>
    </w:p>
    <w:p w:rsidR="00797086" w:rsidRPr="00006BF7" w:rsidRDefault="00797086" w:rsidP="00797086">
      <w:pPr>
        <w:suppressAutoHyphens/>
        <w:ind w:firstLine="0"/>
        <w:jc w:val="center"/>
        <w:rPr>
          <w:b/>
        </w:rPr>
      </w:pPr>
      <w:r w:rsidRPr="00006BF7">
        <w:rPr>
          <w:b/>
        </w:rPr>
        <w:t>федерального значения</w:t>
      </w:r>
      <w:bookmarkEnd w:id="15"/>
    </w:p>
    <w:p w:rsidR="00797086" w:rsidRPr="00006BF7" w:rsidRDefault="00797086" w:rsidP="00797086">
      <w:pPr>
        <w:suppressAutoHyphens/>
      </w:pPr>
    </w:p>
    <w:p w:rsidR="00797086" w:rsidRPr="00006BF7" w:rsidRDefault="00797086" w:rsidP="00797086">
      <w:r w:rsidRPr="00006BF7">
        <w:t xml:space="preserve">На 2014 год на территории </w:t>
      </w:r>
      <w:r w:rsidRPr="00006BF7">
        <w:rPr>
          <w:color w:val="000000"/>
        </w:rPr>
        <w:t>проекта планировки</w:t>
      </w:r>
      <w:r w:rsidRPr="00006BF7">
        <w:t xml:space="preserve"> размещены следующие об</w:t>
      </w:r>
      <w:r w:rsidRPr="00006BF7">
        <w:t>ъ</w:t>
      </w:r>
      <w:r w:rsidRPr="00006BF7">
        <w:t>екты федерального значения:</w:t>
      </w:r>
    </w:p>
    <w:p w:rsidR="00797086" w:rsidRPr="00006BF7" w:rsidRDefault="00BA7319" w:rsidP="00797086">
      <w:r>
        <w:t>з</w:t>
      </w:r>
      <w:r w:rsidR="008C740A">
        <w:t>оопарк;</w:t>
      </w:r>
    </w:p>
    <w:p w:rsidR="00797086" w:rsidRPr="00006BF7" w:rsidRDefault="00797086" w:rsidP="00797086">
      <w:pPr>
        <w:rPr>
          <w:color w:val="333333"/>
        </w:rPr>
      </w:pPr>
      <w:proofErr w:type="spellStart"/>
      <w:r>
        <w:rPr>
          <w:color w:val="333333"/>
        </w:rPr>
        <w:t>ПКи</w:t>
      </w:r>
      <w:r w:rsidRPr="00006BF7">
        <w:rPr>
          <w:color w:val="333333"/>
        </w:rPr>
        <w:t>О</w:t>
      </w:r>
      <w:proofErr w:type="spellEnd"/>
      <w:r w:rsidRPr="00006BF7">
        <w:rPr>
          <w:color w:val="333333"/>
        </w:rPr>
        <w:t xml:space="preserve"> </w:t>
      </w:r>
      <w:r>
        <w:rPr>
          <w:color w:val="333333"/>
        </w:rPr>
        <w:t>«</w:t>
      </w:r>
      <w:proofErr w:type="spellStart"/>
      <w:r w:rsidRPr="00006BF7">
        <w:rPr>
          <w:color w:val="333333"/>
        </w:rPr>
        <w:t>Заельцовский</w:t>
      </w:r>
      <w:proofErr w:type="spellEnd"/>
      <w:r>
        <w:rPr>
          <w:color w:val="333333"/>
        </w:rPr>
        <w:t>»</w:t>
      </w:r>
      <w:r w:rsidRPr="00006BF7">
        <w:rPr>
          <w:color w:val="333333"/>
        </w:rPr>
        <w:t>.</w:t>
      </w:r>
    </w:p>
    <w:p w:rsidR="00797086" w:rsidRPr="00006BF7" w:rsidRDefault="00797086" w:rsidP="00797086">
      <w:r w:rsidRPr="00006BF7">
        <w:t>Через территорию планируется прокладка магистральной дороги скоростн</w:t>
      </w:r>
      <w:r w:rsidRPr="00006BF7">
        <w:t>о</w:t>
      </w:r>
      <w:r w:rsidRPr="00006BF7">
        <w:t>го движения.</w:t>
      </w:r>
    </w:p>
    <w:p w:rsidR="003256E2" w:rsidRPr="00006BF7" w:rsidRDefault="003256E2" w:rsidP="003A1DEF">
      <w:pPr>
        <w:ind w:firstLine="0"/>
      </w:pPr>
    </w:p>
    <w:p w:rsidR="00BA7319" w:rsidRDefault="00797086" w:rsidP="003A1DEF">
      <w:pPr>
        <w:suppressAutoHyphens/>
        <w:ind w:firstLine="0"/>
        <w:jc w:val="center"/>
        <w:rPr>
          <w:b/>
        </w:rPr>
      </w:pPr>
      <w:bookmarkStart w:id="16" w:name="_Toc369859724"/>
      <w:r w:rsidRPr="00006BF7">
        <w:rPr>
          <w:b/>
        </w:rPr>
        <w:t xml:space="preserve">4.2. Размещение объектов капитального строительства </w:t>
      </w:r>
    </w:p>
    <w:p w:rsidR="00797086" w:rsidRPr="00006BF7" w:rsidRDefault="00797086" w:rsidP="003A1DEF">
      <w:pPr>
        <w:suppressAutoHyphens/>
        <w:ind w:firstLine="0"/>
        <w:jc w:val="center"/>
        <w:rPr>
          <w:b/>
        </w:rPr>
      </w:pPr>
      <w:r w:rsidRPr="00006BF7">
        <w:rPr>
          <w:b/>
        </w:rPr>
        <w:t>регионального значения</w:t>
      </w:r>
      <w:bookmarkEnd w:id="16"/>
    </w:p>
    <w:p w:rsidR="00797086" w:rsidRPr="00006BF7" w:rsidRDefault="00797086" w:rsidP="00797086"/>
    <w:p w:rsidR="00797086" w:rsidRPr="00006BF7" w:rsidRDefault="00797086" w:rsidP="00797086">
      <w:r w:rsidRPr="00006BF7">
        <w:t xml:space="preserve">На 2014 год на территории </w:t>
      </w:r>
      <w:r w:rsidRPr="00006BF7">
        <w:rPr>
          <w:color w:val="000000"/>
        </w:rPr>
        <w:t>про</w:t>
      </w:r>
      <w:r>
        <w:rPr>
          <w:color w:val="000000"/>
        </w:rPr>
        <w:t>екта планировки</w:t>
      </w:r>
      <w:r w:rsidRPr="00006BF7">
        <w:t xml:space="preserve"> размещены следующие об</w:t>
      </w:r>
      <w:r w:rsidRPr="00006BF7">
        <w:t>ъ</w:t>
      </w:r>
      <w:r w:rsidRPr="00006BF7">
        <w:t>екты регионального значения:</w:t>
      </w:r>
    </w:p>
    <w:p w:rsidR="00797086" w:rsidRPr="00006BF7" w:rsidRDefault="00BA7319" w:rsidP="00797086">
      <w:r>
        <w:rPr>
          <w:color w:val="000000"/>
        </w:rPr>
        <w:t>о</w:t>
      </w:r>
      <w:r w:rsidR="00797086" w:rsidRPr="00006BF7">
        <w:rPr>
          <w:color w:val="000000"/>
        </w:rPr>
        <w:t>здоровительный комплекс «Локомотив»</w:t>
      </w:r>
      <w:r>
        <w:t>;</w:t>
      </w:r>
    </w:p>
    <w:p w:rsidR="00797086" w:rsidRDefault="00BA7319" w:rsidP="00797086">
      <w:proofErr w:type="spellStart"/>
      <w:r>
        <w:t>Заельцовское</w:t>
      </w:r>
      <w:proofErr w:type="spellEnd"/>
      <w:r>
        <w:t xml:space="preserve"> кладбище;</w:t>
      </w:r>
    </w:p>
    <w:p w:rsidR="00797086" w:rsidRPr="00006BF7" w:rsidRDefault="00BA7319" w:rsidP="00797086">
      <w:r>
        <w:t>о</w:t>
      </w:r>
      <w:r w:rsidR="00797086">
        <w:t>собо охраняемая природная территория регионального значения Новос</w:t>
      </w:r>
      <w:r w:rsidR="00797086">
        <w:t>и</w:t>
      </w:r>
      <w:r w:rsidR="00797086">
        <w:t>бирской области –</w:t>
      </w:r>
      <w:r>
        <w:t xml:space="preserve"> </w:t>
      </w:r>
      <w:r w:rsidR="00797086">
        <w:t>памятник природы областного з</w:t>
      </w:r>
      <w:r>
        <w:t>начения «Дендрологический парк»;</w:t>
      </w:r>
    </w:p>
    <w:p w:rsidR="00797086" w:rsidRPr="00006BF7" w:rsidRDefault="00BA7319" w:rsidP="00797086">
      <w:r>
        <w:t>п</w:t>
      </w:r>
      <w:r w:rsidR="00797086" w:rsidRPr="00006BF7">
        <w:t>ожарная часть №</w:t>
      </w:r>
      <w:r>
        <w:t xml:space="preserve"> </w:t>
      </w:r>
      <w:r w:rsidR="00797086" w:rsidRPr="00006BF7">
        <w:t>47, 7 отряд ФПС по Новосибирской области.</w:t>
      </w:r>
    </w:p>
    <w:p w:rsidR="00797086" w:rsidRPr="00006BF7" w:rsidRDefault="00797086" w:rsidP="00797086">
      <w:r w:rsidRPr="00006BF7">
        <w:t>Все существующие объекты капитального строительства регионального значения сохраняются. В расчетный срок предусмотрено размещени</w:t>
      </w:r>
      <w:bookmarkStart w:id="17" w:name="_Toc369859725"/>
      <w:r w:rsidRPr="00006BF7">
        <w:t>е одной новой пожарной части.</w:t>
      </w:r>
    </w:p>
    <w:p w:rsidR="00797086" w:rsidRPr="00006BF7" w:rsidRDefault="00797086" w:rsidP="00797086"/>
    <w:p w:rsidR="00797086" w:rsidRPr="00006BF7" w:rsidRDefault="00797086" w:rsidP="003A1DEF">
      <w:pPr>
        <w:ind w:firstLine="0"/>
        <w:jc w:val="center"/>
        <w:rPr>
          <w:b/>
        </w:rPr>
      </w:pPr>
      <w:r w:rsidRPr="00006BF7">
        <w:rPr>
          <w:b/>
        </w:rPr>
        <w:t>4.3. Размещение объектов капитального строительства местного значения</w:t>
      </w:r>
      <w:bookmarkEnd w:id="17"/>
    </w:p>
    <w:p w:rsidR="00797086" w:rsidRPr="00006BF7" w:rsidRDefault="00797086" w:rsidP="00797086"/>
    <w:p w:rsidR="00797086" w:rsidRPr="00006BF7" w:rsidRDefault="00797086" w:rsidP="00797086">
      <w:r w:rsidRPr="00006BF7">
        <w:t xml:space="preserve">На 2014 год на территории </w:t>
      </w:r>
      <w:r w:rsidRPr="00006BF7">
        <w:rPr>
          <w:color w:val="000000"/>
        </w:rPr>
        <w:t>проекта планировки</w:t>
      </w:r>
      <w:r w:rsidRPr="00006BF7">
        <w:t xml:space="preserve"> размещен объект местного значения</w:t>
      </w:r>
      <w:r w:rsidR="00BA7319">
        <w:t xml:space="preserve"> - д</w:t>
      </w:r>
      <w:r w:rsidRPr="00006BF7">
        <w:t>етский сад №</w:t>
      </w:r>
      <w:r w:rsidR="00BA7319">
        <w:t xml:space="preserve"> </w:t>
      </w:r>
      <w:r w:rsidRPr="00006BF7">
        <w:t>10 «Радуга»</w:t>
      </w:r>
      <w:r w:rsidR="00BA7319">
        <w:t>.</w:t>
      </w:r>
    </w:p>
    <w:p w:rsidR="00797086" w:rsidRPr="00006BF7" w:rsidRDefault="00797086" w:rsidP="00797086">
      <w:pPr>
        <w:rPr>
          <w:b/>
        </w:rPr>
      </w:pPr>
      <w:r w:rsidRPr="00006BF7">
        <w:t>В расчетный срок предполагается строительство 6 новых детских дошкол</w:t>
      </w:r>
      <w:r w:rsidRPr="00006BF7">
        <w:t>ь</w:t>
      </w:r>
      <w:r w:rsidRPr="00006BF7">
        <w:t>ных учреждений, 4 средних общеобразовательных школы, 2 пунктов общей вр</w:t>
      </w:r>
      <w:r w:rsidRPr="00006BF7">
        <w:t>а</w:t>
      </w:r>
      <w:r w:rsidRPr="00006BF7">
        <w:t>чебной практики, 1 подстанци</w:t>
      </w:r>
      <w:r w:rsidR="00BA7319">
        <w:t>и</w:t>
      </w:r>
      <w:r w:rsidRPr="00006BF7">
        <w:t xml:space="preserve"> скорой медицинской помощи.</w:t>
      </w:r>
    </w:p>
    <w:p w:rsidR="002D172D" w:rsidRDefault="002D172D" w:rsidP="00797086">
      <w:pPr>
        <w:ind w:firstLine="0"/>
        <w:jc w:val="center"/>
        <w:rPr>
          <w:b/>
        </w:rPr>
      </w:pPr>
    </w:p>
    <w:p w:rsidR="00797086" w:rsidRPr="00480C1F" w:rsidRDefault="00797086" w:rsidP="00BA7319">
      <w:pPr>
        <w:ind w:firstLine="0"/>
        <w:jc w:val="center"/>
        <w:rPr>
          <w:b/>
        </w:rPr>
      </w:pPr>
      <w:r w:rsidRPr="00006BF7">
        <w:rPr>
          <w:b/>
        </w:rPr>
        <w:t>5. Развитие инженерной инфраструктуры</w:t>
      </w:r>
      <w:bookmarkEnd w:id="13"/>
      <w:bookmarkEnd w:id="14"/>
    </w:p>
    <w:p w:rsidR="00797086" w:rsidRPr="00480C1F" w:rsidRDefault="00797086" w:rsidP="00BA7319">
      <w:pPr>
        <w:ind w:firstLine="0"/>
        <w:jc w:val="center"/>
        <w:rPr>
          <w:b/>
        </w:rPr>
      </w:pPr>
    </w:p>
    <w:p w:rsidR="00797086" w:rsidRPr="00480C1F" w:rsidRDefault="00797086" w:rsidP="00BA7319">
      <w:pPr>
        <w:ind w:firstLine="0"/>
        <w:jc w:val="center"/>
        <w:rPr>
          <w:b/>
        </w:rPr>
      </w:pPr>
      <w:r>
        <w:rPr>
          <w:b/>
        </w:rPr>
        <w:t>5</w:t>
      </w:r>
      <w:r w:rsidRPr="00480C1F">
        <w:rPr>
          <w:b/>
        </w:rPr>
        <w:t>.1. Водоснабжение</w:t>
      </w:r>
    </w:p>
    <w:p w:rsidR="00797086" w:rsidRDefault="00797086" w:rsidP="00BA7319">
      <w:pPr>
        <w:ind w:firstLine="0"/>
        <w:jc w:val="center"/>
        <w:rPr>
          <w:b/>
        </w:rPr>
      </w:pPr>
    </w:p>
    <w:p w:rsidR="00BA7319" w:rsidRDefault="00BA7319" w:rsidP="00BA7319">
      <w:pPr>
        <w:ind w:firstLine="0"/>
        <w:jc w:val="center"/>
        <w:rPr>
          <w:b/>
        </w:rPr>
      </w:pPr>
      <w:r>
        <w:rPr>
          <w:b/>
        </w:rPr>
        <w:t>5.1.1. Существующее положение</w:t>
      </w:r>
    </w:p>
    <w:p w:rsidR="00BA7319" w:rsidRPr="00480C1F" w:rsidRDefault="00BA7319" w:rsidP="00797086">
      <w:pPr>
        <w:jc w:val="center"/>
        <w:rPr>
          <w:b/>
        </w:rPr>
      </w:pPr>
    </w:p>
    <w:p w:rsidR="00797086" w:rsidRPr="009B559A" w:rsidRDefault="00797086" w:rsidP="00797086">
      <w:pPr>
        <w:spacing w:line="0" w:lineRule="atLeast"/>
      </w:pPr>
      <w:r w:rsidRPr="009B559A">
        <w:t xml:space="preserve">В настоящее время в границах проекта планировки система водоснабжения </w:t>
      </w:r>
      <w:r w:rsidR="00BA7319">
        <w:t>смешанная.</w:t>
      </w:r>
    </w:p>
    <w:p w:rsidR="00797086" w:rsidRPr="009B559A" w:rsidRDefault="00BA7319" w:rsidP="00797086">
      <w:pPr>
        <w:spacing w:line="0" w:lineRule="atLeast"/>
      </w:pPr>
      <w:r>
        <w:t>Ю</w:t>
      </w:r>
      <w:r w:rsidR="00797086" w:rsidRPr="009B559A">
        <w:t>жная часть территории имеет централизованное водоснабжение с по</w:t>
      </w:r>
      <w:r w:rsidR="00797086" w:rsidRPr="009B559A">
        <w:t>д</w:t>
      </w:r>
      <w:r w:rsidR="00797086" w:rsidRPr="009B559A">
        <w:t>ключением от магистральных водопроводных сетей:</w:t>
      </w:r>
    </w:p>
    <w:p w:rsidR="00797086" w:rsidRPr="009B559A" w:rsidRDefault="00797086" w:rsidP="00797086">
      <w:pPr>
        <w:spacing w:line="0" w:lineRule="atLeast"/>
      </w:pPr>
      <w:proofErr w:type="gramStart"/>
      <w:r w:rsidRPr="009B559A">
        <w:lastRenderedPageBreak/>
        <w:t>Д 300 мм, Д 500 мм, Д </w:t>
      </w:r>
      <w:smartTag w:uri="urn:schemas-microsoft-com:office:smarttags" w:element="metricconverter">
        <w:smartTagPr>
          <w:attr w:name="ProductID" w:val="530 мм"/>
        </w:smartTagPr>
        <w:r w:rsidRPr="009B559A">
          <w:t>530 мм</w:t>
        </w:r>
      </w:smartTag>
      <w:r w:rsidRPr="009B559A">
        <w:t xml:space="preserve"> по ул. Стасова, ул. Тимирязева, ул. Суха</w:t>
      </w:r>
      <w:r w:rsidRPr="009B559A">
        <w:t>р</w:t>
      </w:r>
      <w:r w:rsidRPr="009B559A">
        <w:t>ной - с южной стороны;</w:t>
      </w:r>
      <w:proofErr w:type="gramEnd"/>
    </w:p>
    <w:p w:rsidR="00797086" w:rsidRPr="009B559A" w:rsidRDefault="00797086" w:rsidP="00797086">
      <w:pPr>
        <w:spacing w:line="0" w:lineRule="atLeast"/>
      </w:pPr>
      <w:r w:rsidRPr="009B559A">
        <w:t>Д 700 мм, Д 1000 мм по ул. Жуковского -</w:t>
      </w:r>
      <w:r w:rsidR="00BA7319">
        <w:t xml:space="preserve"> с восточной стороны.</w:t>
      </w:r>
    </w:p>
    <w:p w:rsidR="00797086" w:rsidRPr="009B559A" w:rsidRDefault="00BA7319" w:rsidP="00797086">
      <w:pPr>
        <w:spacing w:line="0" w:lineRule="atLeast"/>
      </w:pPr>
      <w:r>
        <w:t>Ч</w:t>
      </w:r>
      <w:r w:rsidR="00797086" w:rsidRPr="009B559A">
        <w:t>асть застройки имеет децентрализованные источники водоснабжения (и</w:t>
      </w:r>
      <w:r w:rsidR="00797086" w:rsidRPr="009B559A">
        <w:t>н</w:t>
      </w:r>
      <w:r w:rsidR="00797086" w:rsidRPr="009B559A">
        <w:t>дивидуальные скважины, колодцы).</w:t>
      </w:r>
    </w:p>
    <w:p w:rsidR="00797086" w:rsidRPr="009B559A" w:rsidRDefault="00797086" w:rsidP="00797086">
      <w:pPr>
        <w:spacing w:line="0" w:lineRule="atLeast"/>
      </w:pPr>
      <w:r w:rsidRPr="009B559A">
        <w:t>По границе территории проходят следующие магистральные водопрово</w:t>
      </w:r>
      <w:r w:rsidRPr="009B559A">
        <w:t>д</w:t>
      </w:r>
      <w:r w:rsidRPr="009B559A">
        <w:t>ные сети общей протяженностью в границах проекта планировки 10 км:</w:t>
      </w:r>
    </w:p>
    <w:p w:rsidR="00797086" w:rsidRPr="009B559A" w:rsidRDefault="00797086" w:rsidP="00797086">
      <w:pPr>
        <w:spacing w:line="0" w:lineRule="atLeast"/>
      </w:pPr>
      <w:r w:rsidRPr="009B559A">
        <w:t>Д 500 мм, Д </w:t>
      </w:r>
      <w:smartTag w:uri="urn:schemas-microsoft-com:office:smarttags" w:element="metricconverter">
        <w:smartTagPr>
          <w:attr w:name="ProductID" w:val="530 мм"/>
        </w:smartTagPr>
        <w:r w:rsidRPr="009B559A">
          <w:t>530 мм</w:t>
        </w:r>
      </w:smartTag>
      <w:r w:rsidRPr="009B559A">
        <w:t xml:space="preserve"> – по </w:t>
      </w:r>
      <w:proofErr w:type="spellStart"/>
      <w:r w:rsidRPr="009B559A">
        <w:t>Мочищенскому</w:t>
      </w:r>
      <w:proofErr w:type="spellEnd"/>
      <w:r w:rsidRPr="009B559A">
        <w:t xml:space="preserve"> шоссе (от насосной станции (д</w:t>
      </w:r>
      <w:r w:rsidRPr="009B559A">
        <w:t>а</w:t>
      </w:r>
      <w:r w:rsidRPr="009B559A">
        <w:t>лее </w:t>
      </w:r>
      <w:r w:rsidRPr="009B559A">
        <w:noBreakHyphen/>
        <w:t> НС) V подъема до ул. Кедровой);</w:t>
      </w:r>
    </w:p>
    <w:p w:rsidR="00797086" w:rsidRPr="009B559A" w:rsidRDefault="00797086" w:rsidP="00797086">
      <w:pPr>
        <w:spacing w:line="0" w:lineRule="atLeast"/>
      </w:pPr>
      <w:r w:rsidRPr="009B559A">
        <w:t xml:space="preserve">Д 500 мм – </w:t>
      </w:r>
      <w:proofErr w:type="gramStart"/>
      <w:r w:rsidRPr="009B559A">
        <w:t>по пер</w:t>
      </w:r>
      <w:proofErr w:type="gramEnd"/>
      <w:r w:rsidRPr="009B559A">
        <w:t xml:space="preserve">. Школьному, ул. Энтузиастов, </w:t>
      </w:r>
      <w:proofErr w:type="spellStart"/>
      <w:r w:rsidRPr="009B559A">
        <w:t>Мочищенскому</w:t>
      </w:r>
      <w:proofErr w:type="spellEnd"/>
      <w:r w:rsidRPr="009B559A">
        <w:t xml:space="preserve"> шоссе (от ул. </w:t>
      </w:r>
      <w:proofErr w:type="spellStart"/>
      <w:r w:rsidRPr="009B559A">
        <w:t>Красногорской</w:t>
      </w:r>
      <w:proofErr w:type="spellEnd"/>
      <w:r w:rsidRPr="009B559A">
        <w:t xml:space="preserve"> до НС V подъема);</w:t>
      </w:r>
    </w:p>
    <w:p w:rsidR="00797086" w:rsidRPr="009B559A" w:rsidRDefault="00797086" w:rsidP="00797086">
      <w:pPr>
        <w:spacing w:line="0" w:lineRule="atLeast"/>
      </w:pPr>
      <w:r w:rsidRPr="009B559A">
        <w:t>Д 700 мм – по ул. Жуковского (от ул. Тимирязева до ул. </w:t>
      </w:r>
      <w:proofErr w:type="spellStart"/>
      <w:r w:rsidRPr="009B559A">
        <w:t>Красногорской</w:t>
      </w:r>
      <w:proofErr w:type="spellEnd"/>
      <w:r w:rsidRPr="009B559A">
        <w:t>);</w:t>
      </w:r>
    </w:p>
    <w:p w:rsidR="00797086" w:rsidRPr="009B559A" w:rsidRDefault="00797086" w:rsidP="00797086">
      <w:pPr>
        <w:spacing w:line="0" w:lineRule="atLeast"/>
      </w:pPr>
      <w:r w:rsidRPr="009B559A">
        <w:t>Д 1000 мм – по ул. Жуковского (от ул. Тимирязева до ул. Дмитрия Донск</w:t>
      </w:r>
      <w:r w:rsidRPr="009B559A">
        <w:t>о</w:t>
      </w:r>
      <w:r w:rsidRPr="009B559A">
        <w:t>го);</w:t>
      </w:r>
    </w:p>
    <w:p w:rsidR="00797086" w:rsidRPr="009B559A" w:rsidRDefault="00797086" w:rsidP="00797086">
      <w:pPr>
        <w:spacing w:line="0" w:lineRule="atLeast"/>
      </w:pPr>
      <w:r w:rsidRPr="009B559A">
        <w:t>2</w:t>
      </w:r>
      <w:proofErr w:type="gramStart"/>
      <w:r w:rsidRPr="009B559A">
        <w:t xml:space="preserve"> Д</w:t>
      </w:r>
      <w:proofErr w:type="gramEnd"/>
      <w:r w:rsidRPr="009B559A">
        <w:t> 500 мм – по ул. Стасова;</w:t>
      </w:r>
    </w:p>
    <w:p w:rsidR="00797086" w:rsidRPr="009B559A" w:rsidRDefault="00797086" w:rsidP="00797086">
      <w:pPr>
        <w:spacing w:line="0" w:lineRule="atLeast"/>
      </w:pPr>
      <w:r w:rsidRPr="009B559A">
        <w:t>Д 500 – Д </w:t>
      </w:r>
      <w:smartTag w:uri="urn:schemas-microsoft-com:office:smarttags" w:element="metricconverter">
        <w:smartTagPr>
          <w:attr w:name="ProductID" w:val="530 мм"/>
        </w:smartTagPr>
        <w:r w:rsidRPr="009B559A">
          <w:t>530 мм</w:t>
        </w:r>
      </w:smartTag>
      <w:r w:rsidRPr="009B559A">
        <w:t xml:space="preserve"> – по ул. </w:t>
      </w:r>
      <w:proofErr w:type="gramStart"/>
      <w:r w:rsidRPr="009B559A">
        <w:t>Сухарной</w:t>
      </w:r>
      <w:proofErr w:type="gramEnd"/>
      <w:r w:rsidRPr="009B559A">
        <w:t>.</w:t>
      </w:r>
    </w:p>
    <w:p w:rsidR="00797086" w:rsidRPr="009B559A" w:rsidRDefault="00797086" w:rsidP="00797086">
      <w:pPr>
        <w:spacing w:line="0" w:lineRule="atLeast"/>
      </w:pPr>
      <w:r w:rsidRPr="009B559A">
        <w:t xml:space="preserve">Основным разводящим водопроводом территории </w:t>
      </w:r>
      <w:proofErr w:type="spellStart"/>
      <w:r w:rsidRPr="009B559A">
        <w:t>Заельцовской</w:t>
      </w:r>
      <w:proofErr w:type="spellEnd"/>
      <w:r w:rsidRPr="009B559A">
        <w:t xml:space="preserve"> зоны отд</w:t>
      </w:r>
      <w:r w:rsidRPr="009B559A">
        <w:t>ы</w:t>
      </w:r>
      <w:r w:rsidRPr="009B559A">
        <w:t>ха является тупиковая ветка</w:t>
      </w:r>
      <w:proofErr w:type="gramStart"/>
      <w:r w:rsidRPr="009B559A">
        <w:t xml:space="preserve"> Д</w:t>
      </w:r>
      <w:proofErr w:type="gramEnd"/>
      <w:r w:rsidRPr="009B559A">
        <w:t> 325 – Д </w:t>
      </w:r>
      <w:smartTag w:uri="urn:schemas-microsoft-com:office:smarttags" w:element="metricconverter">
        <w:smartTagPr>
          <w:attr w:name="ProductID" w:val="219 мм"/>
        </w:smartTagPr>
        <w:r w:rsidRPr="009B559A">
          <w:t>219 мм</w:t>
        </w:r>
      </w:smartTag>
      <w:r w:rsidRPr="009B559A">
        <w:t>.</w:t>
      </w:r>
    </w:p>
    <w:p w:rsidR="00797086" w:rsidRPr="009B559A" w:rsidRDefault="00797086" w:rsidP="00797086">
      <w:pPr>
        <w:spacing w:line="0" w:lineRule="atLeast"/>
      </w:pPr>
      <w:r w:rsidRPr="009B559A">
        <w:t xml:space="preserve">На площадке со стороны </w:t>
      </w:r>
      <w:proofErr w:type="spellStart"/>
      <w:r w:rsidRPr="009B559A">
        <w:t>Мочищенского</w:t>
      </w:r>
      <w:proofErr w:type="spellEnd"/>
      <w:r w:rsidRPr="009B559A">
        <w:t xml:space="preserve"> шоссе имеется НС V подъема. </w:t>
      </w:r>
    </w:p>
    <w:p w:rsidR="00797086" w:rsidRPr="009B559A" w:rsidRDefault="00797086" w:rsidP="00797086">
      <w:pPr>
        <w:spacing w:line="0" w:lineRule="atLeast"/>
      </w:pPr>
      <w:r w:rsidRPr="009B559A">
        <w:t xml:space="preserve">С юго-запада располагается </w:t>
      </w:r>
      <w:proofErr w:type="spellStart"/>
      <w:r w:rsidRPr="009B559A">
        <w:t>Заельцовский</w:t>
      </w:r>
      <w:proofErr w:type="spellEnd"/>
      <w:r w:rsidRPr="009B559A">
        <w:t xml:space="preserve"> водозабор (в соответствии с Г</w:t>
      </w:r>
      <w:r w:rsidRPr="009B559A">
        <w:t>е</w:t>
      </w:r>
      <w:r w:rsidRPr="009B559A">
        <w:t>неральным планом города Новосибирска используемый в проекте как технич</w:t>
      </w:r>
      <w:r w:rsidRPr="009B559A">
        <w:t>е</w:t>
      </w:r>
      <w:r w:rsidRPr="009B559A">
        <w:t>ский).</w:t>
      </w:r>
    </w:p>
    <w:p w:rsidR="00797086" w:rsidRDefault="00797086" w:rsidP="00797086">
      <w:pPr>
        <w:spacing w:line="0" w:lineRule="atLeast"/>
      </w:pPr>
      <w:r w:rsidRPr="009B559A">
        <w:t>Также имеется ряд насосных подкачивающих станций.</w:t>
      </w:r>
    </w:p>
    <w:p w:rsidR="00BA7319" w:rsidRPr="009B559A" w:rsidRDefault="00BA7319" w:rsidP="00797086">
      <w:pPr>
        <w:spacing w:line="0" w:lineRule="atLeast"/>
      </w:pPr>
    </w:p>
    <w:p w:rsidR="00797086" w:rsidRDefault="00BA7319" w:rsidP="00BA7319">
      <w:pPr>
        <w:spacing w:line="0" w:lineRule="atLeast"/>
        <w:ind w:firstLine="0"/>
        <w:jc w:val="center"/>
        <w:rPr>
          <w:b/>
        </w:rPr>
      </w:pPr>
      <w:r w:rsidRPr="00BA7319">
        <w:rPr>
          <w:b/>
        </w:rPr>
        <w:t>5.1.2. </w:t>
      </w:r>
      <w:r w:rsidR="00797086" w:rsidRPr="00BA7319">
        <w:rPr>
          <w:b/>
        </w:rPr>
        <w:t>Проектируемая система водоснабжения</w:t>
      </w:r>
    </w:p>
    <w:p w:rsidR="00BA7319" w:rsidRPr="00BA7319" w:rsidRDefault="00BA7319" w:rsidP="00BA7319">
      <w:pPr>
        <w:spacing w:line="0" w:lineRule="atLeast"/>
        <w:ind w:firstLine="0"/>
        <w:jc w:val="center"/>
        <w:rPr>
          <w:b/>
        </w:rPr>
      </w:pPr>
    </w:p>
    <w:p w:rsidR="00797086" w:rsidRPr="009B559A" w:rsidRDefault="00797086" w:rsidP="00797086">
      <w:pPr>
        <w:spacing w:line="0" w:lineRule="atLeast"/>
      </w:pPr>
      <w:r w:rsidRPr="009B559A">
        <w:t>Водоснабжение проектируемой площадки предусматривается от единой с</w:t>
      </w:r>
      <w:r w:rsidRPr="009B559A">
        <w:t>е</w:t>
      </w:r>
      <w:r w:rsidRPr="009B559A">
        <w:t xml:space="preserve">ти для хозяйственно-питьевых и противопожарных нужд. </w:t>
      </w:r>
    </w:p>
    <w:p w:rsidR="00797086" w:rsidRPr="009B559A" w:rsidRDefault="00797086" w:rsidP="00797086">
      <w:pPr>
        <w:spacing w:line="0" w:lineRule="atLeast"/>
      </w:pPr>
      <w:r w:rsidRPr="009B559A">
        <w:t xml:space="preserve">Схема водоснабжения проектируется </w:t>
      </w:r>
      <w:proofErr w:type="gramStart"/>
      <w:r w:rsidRPr="009B559A">
        <w:t>кольцевой</w:t>
      </w:r>
      <w:proofErr w:type="gramEnd"/>
      <w:r w:rsidRPr="009B559A">
        <w:t xml:space="preserve">. </w:t>
      </w:r>
    </w:p>
    <w:p w:rsidR="00797086" w:rsidRPr="009B559A" w:rsidRDefault="00797086" w:rsidP="00797086">
      <w:pPr>
        <w:spacing w:line="0" w:lineRule="atLeast"/>
      </w:pPr>
      <w:r w:rsidRPr="009B559A">
        <w:t>Для создания кольцевого водопровода необходимо проложить водопрово</w:t>
      </w:r>
      <w:r w:rsidRPr="009B559A">
        <w:t>д</w:t>
      </w:r>
      <w:r w:rsidRPr="009B559A">
        <w:t>ную сеть</w:t>
      </w:r>
      <w:proofErr w:type="gramStart"/>
      <w:r w:rsidRPr="009B559A">
        <w:t xml:space="preserve"> Д</w:t>
      </w:r>
      <w:proofErr w:type="gramEnd"/>
      <w:r w:rsidRPr="009B559A">
        <w:t xml:space="preserve"> 200 мм от водопровода Д 500 мм по ул. Охотской до водопровода Д 200 мм на территории </w:t>
      </w:r>
      <w:proofErr w:type="spellStart"/>
      <w:r w:rsidRPr="009B559A">
        <w:t>Заельцовской</w:t>
      </w:r>
      <w:proofErr w:type="spellEnd"/>
      <w:r w:rsidRPr="009B559A">
        <w:t xml:space="preserve"> зоны отдыха.</w:t>
      </w:r>
    </w:p>
    <w:p w:rsidR="00797086" w:rsidRPr="009B559A" w:rsidRDefault="00797086" w:rsidP="00797086">
      <w:pPr>
        <w:spacing w:line="0" w:lineRule="atLeast"/>
      </w:pPr>
      <w:r w:rsidRPr="009B559A">
        <w:t>Водоснабжение площадок нового строительства осуществляется прокла</w:t>
      </w:r>
      <w:r w:rsidRPr="009B559A">
        <w:t>д</w:t>
      </w:r>
      <w:r w:rsidRPr="009B559A">
        <w:t>кой водопроводных сетей с подключением к существующим сетям водопровода.</w:t>
      </w:r>
    </w:p>
    <w:p w:rsidR="00797086" w:rsidRPr="009B559A" w:rsidRDefault="00797086" w:rsidP="00797086">
      <w:pPr>
        <w:spacing w:line="0" w:lineRule="atLeast"/>
      </w:pPr>
      <w:r w:rsidRPr="009B559A">
        <w:t>Наружное пожаротушение предусматривается из пожарных гидрантов, у</w:t>
      </w:r>
      <w:r w:rsidRPr="009B559A">
        <w:t>с</w:t>
      </w:r>
      <w:r w:rsidRPr="009B559A">
        <w:t xml:space="preserve">танавливаемых на кольцевых уличных и внутриквартальных сетях водопровода. </w:t>
      </w:r>
    </w:p>
    <w:p w:rsidR="00797086" w:rsidRPr="009B559A" w:rsidRDefault="00797086" w:rsidP="00797086">
      <w:pPr>
        <w:spacing w:line="0" w:lineRule="atLeast"/>
      </w:pPr>
      <w:r w:rsidRPr="009B559A">
        <w:t>Для обеспечения бесперебойного водоснабжения проектируемой террит</w:t>
      </w:r>
      <w:r w:rsidRPr="009B559A">
        <w:t>о</w:t>
      </w:r>
      <w:r w:rsidRPr="009B559A">
        <w:t>рии необходимо:</w:t>
      </w:r>
    </w:p>
    <w:p w:rsidR="00797086" w:rsidRPr="009B559A" w:rsidRDefault="00797086" w:rsidP="00797086">
      <w:pPr>
        <w:spacing w:line="0" w:lineRule="atLeast"/>
      </w:pPr>
      <w:r w:rsidRPr="009B559A">
        <w:t>выполнить строительство объектов водопровода общегородского значения, необходимых для инженерного обеспечения территории (до 2030 года):</w:t>
      </w:r>
    </w:p>
    <w:p w:rsidR="00797086" w:rsidRPr="009B559A" w:rsidRDefault="00797086" w:rsidP="00797086">
      <w:pPr>
        <w:spacing w:line="0" w:lineRule="atLeast"/>
      </w:pPr>
      <w:r w:rsidRPr="009B559A">
        <w:t>построить водоводы нижней зоны № 3</w:t>
      </w:r>
      <w:proofErr w:type="gramStart"/>
      <w:r w:rsidRPr="009B559A">
        <w:t xml:space="preserve"> Д</w:t>
      </w:r>
      <w:proofErr w:type="gramEnd"/>
      <w:r w:rsidRPr="009B559A">
        <w:t> 1000 мм, Д 1200 мм от насосно-фильтровальной станции № 5 до НС IV подъема;</w:t>
      </w:r>
    </w:p>
    <w:p w:rsidR="00797086" w:rsidRPr="009B559A" w:rsidRDefault="00797086" w:rsidP="00797086">
      <w:pPr>
        <w:spacing w:line="0" w:lineRule="atLeast"/>
      </w:pPr>
      <w:r w:rsidRPr="009B559A">
        <w:t xml:space="preserve">построить два резервуара чистой воды (далее - РЧВ) объемом </w:t>
      </w:r>
      <w:smartTag w:uri="urn:schemas-microsoft-com:office:smarttags" w:element="metricconverter">
        <w:smartTagPr>
          <w:attr w:name="ProductID" w:val="10000 куб. м"/>
        </w:smartTagPr>
        <w:r w:rsidRPr="009B559A">
          <w:t xml:space="preserve">10000 куб. </w:t>
        </w:r>
        <w:proofErr w:type="gramStart"/>
        <w:r w:rsidRPr="009B559A">
          <w:t>м</w:t>
        </w:r>
      </w:smartTag>
      <w:proofErr w:type="gramEnd"/>
      <w:r w:rsidRPr="009B559A">
        <w:t xml:space="preserve"> на НС IV подъема;</w:t>
      </w:r>
    </w:p>
    <w:p w:rsidR="00797086" w:rsidRPr="009B559A" w:rsidRDefault="00797086" w:rsidP="00797086">
      <w:pPr>
        <w:spacing w:line="0" w:lineRule="atLeast"/>
      </w:pPr>
      <w:r w:rsidRPr="009B559A">
        <w:t>запроектировать и построить водоводы</w:t>
      </w:r>
      <w:proofErr w:type="gramStart"/>
      <w:r w:rsidRPr="009B559A">
        <w:t xml:space="preserve"> Д</w:t>
      </w:r>
      <w:proofErr w:type="gramEnd"/>
      <w:r w:rsidRPr="009B559A">
        <w:t> 600 мм, Д 500 мм по ул. Жуко</w:t>
      </w:r>
      <w:r w:rsidRPr="009B559A">
        <w:t>в</w:t>
      </w:r>
      <w:r w:rsidRPr="009B559A">
        <w:t xml:space="preserve">ского - </w:t>
      </w:r>
      <w:proofErr w:type="spellStart"/>
      <w:r w:rsidRPr="009B559A">
        <w:t>Мочищенскому</w:t>
      </w:r>
      <w:proofErr w:type="spellEnd"/>
      <w:r w:rsidRPr="009B559A">
        <w:t xml:space="preserve"> шоссе от водопровода Д 700 мм по ул. </w:t>
      </w:r>
      <w:proofErr w:type="spellStart"/>
      <w:r w:rsidRPr="009B559A">
        <w:t>Красногорской</w:t>
      </w:r>
      <w:proofErr w:type="spellEnd"/>
      <w:r w:rsidRPr="009B559A">
        <w:t xml:space="preserve"> - </w:t>
      </w:r>
      <w:r w:rsidRPr="009B559A">
        <w:lastRenderedPageBreak/>
        <w:t xml:space="preserve">ул. Победы до НС V подъема, РЧВ </w:t>
      </w:r>
      <w:smartTag w:uri="urn:schemas-microsoft-com:office:smarttags" w:element="metricconverter">
        <w:smartTagPr>
          <w:attr w:name="ProductID" w:val="3000 куб. м"/>
        </w:smartTagPr>
        <w:r w:rsidRPr="009B559A">
          <w:t>3000 куб. м</w:t>
        </w:r>
      </w:smartTag>
      <w:r w:rsidRPr="009B559A">
        <w:t xml:space="preserve"> на НС V подъема, водопровод Д 200 мм от водопровода Д 500 мм по ул. Охотской до водопровода Д 200 мм территории </w:t>
      </w:r>
      <w:proofErr w:type="spellStart"/>
      <w:r w:rsidRPr="009B559A">
        <w:t>Заельцовской</w:t>
      </w:r>
      <w:proofErr w:type="spellEnd"/>
      <w:r w:rsidRPr="009B559A">
        <w:t xml:space="preserve"> зоны отдыха.</w:t>
      </w:r>
    </w:p>
    <w:p w:rsidR="00797086" w:rsidRPr="009B559A" w:rsidRDefault="00797086" w:rsidP="00797086">
      <w:pPr>
        <w:spacing w:line="0" w:lineRule="atLeast"/>
      </w:pPr>
      <w:r w:rsidRPr="009B559A">
        <w:t>Размеры технических коридоров магистральных водопроводных сетей пр</w:t>
      </w:r>
      <w:r w:rsidRPr="009B559A">
        <w:t>и</w:t>
      </w:r>
      <w:r w:rsidRPr="009B559A">
        <w:t>няты в соответствии с Местными нормативами градостроительного проектиров</w:t>
      </w:r>
      <w:r w:rsidRPr="009B559A">
        <w:t>а</w:t>
      </w:r>
      <w:r w:rsidRPr="009B559A">
        <w:t xml:space="preserve">ния г. Новосибирска: </w:t>
      </w:r>
      <w:smartTag w:uri="urn:schemas-microsoft-com:office:smarttags" w:element="metricconverter">
        <w:smartTagPr>
          <w:attr w:name="ProductID" w:val="7 м"/>
        </w:smartTagPr>
        <w:r w:rsidRPr="009B559A">
          <w:t>7 м</w:t>
        </w:r>
      </w:smartTag>
      <w:r w:rsidRPr="009B559A">
        <w:t xml:space="preserve"> – для</w:t>
      </w:r>
      <w:proofErr w:type="gramStart"/>
      <w:r w:rsidRPr="009B559A">
        <w:t xml:space="preserve"> </w:t>
      </w:r>
      <w:r w:rsidR="00FF7457">
        <w:t>Д</w:t>
      </w:r>
      <w:proofErr w:type="gramEnd"/>
      <w:r w:rsidR="00FF7457">
        <w:t xml:space="preserve"> </w:t>
      </w:r>
      <w:r w:rsidRPr="009B559A">
        <w:t xml:space="preserve">700 мм, </w:t>
      </w:r>
      <w:smartTag w:uri="urn:schemas-microsoft-com:office:smarttags" w:element="metricconverter">
        <w:smartTagPr>
          <w:attr w:name="ProductID" w:val="8,5 м"/>
        </w:smartTagPr>
        <w:r w:rsidRPr="009B559A">
          <w:t>8,5 м</w:t>
        </w:r>
      </w:smartTag>
      <w:r w:rsidRPr="009B559A">
        <w:t xml:space="preserve"> – для </w:t>
      </w:r>
      <w:r w:rsidR="00FF7457">
        <w:t xml:space="preserve">Д </w:t>
      </w:r>
      <w:r w:rsidRPr="009B559A">
        <w:t>1000 мм.</w:t>
      </w:r>
    </w:p>
    <w:p w:rsidR="00797086" w:rsidRPr="009B559A" w:rsidRDefault="00797086" w:rsidP="00797086">
      <w:pPr>
        <w:spacing w:line="0" w:lineRule="atLeast"/>
      </w:pPr>
      <w:r w:rsidRPr="009B559A">
        <w:t>Расход воды по территории:</w:t>
      </w:r>
    </w:p>
    <w:p w:rsidR="00797086" w:rsidRPr="009B559A" w:rsidRDefault="00FF7457" w:rsidP="00797086">
      <w:pPr>
        <w:spacing w:line="0" w:lineRule="atLeast"/>
      </w:pPr>
      <w:r>
        <w:t>с</w:t>
      </w:r>
      <w:r w:rsidR="00797086" w:rsidRPr="009B559A">
        <w:t>уществующий -</w:t>
      </w:r>
      <w:r>
        <w:t xml:space="preserve"> </w:t>
      </w:r>
      <w:r w:rsidR="00797086" w:rsidRPr="009B559A">
        <w:t xml:space="preserve">3190 </w:t>
      </w:r>
      <w:r>
        <w:t xml:space="preserve">куб. </w:t>
      </w:r>
      <w:r w:rsidR="00797086" w:rsidRPr="009B559A">
        <w:t>м/</w:t>
      </w:r>
      <w:proofErr w:type="spellStart"/>
      <w:proofErr w:type="gramStart"/>
      <w:r w:rsidR="00797086" w:rsidRPr="009B559A">
        <w:t>c</w:t>
      </w:r>
      <w:proofErr w:type="gramEnd"/>
      <w:r w:rsidR="00797086" w:rsidRPr="009B559A">
        <w:t>ут</w:t>
      </w:r>
      <w:r w:rsidR="003A1DEF">
        <w:t>ки</w:t>
      </w:r>
      <w:proofErr w:type="spellEnd"/>
      <w:r w:rsidR="00797086" w:rsidRPr="009B559A">
        <w:t>;</w:t>
      </w:r>
    </w:p>
    <w:p w:rsidR="00797086" w:rsidRPr="009B559A" w:rsidRDefault="00FF7457" w:rsidP="00797086">
      <w:pPr>
        <w:spacing w:line="0" w:lineRule="atLeast"/>
      </w:pPr>
      <w:r>
        <w:t>п</w:t>
      </w:r>
      <w:r w:rsidR="00797086" w:rsidRPr="009B559A">
        <w:t xml:space="preserve">роектируемый </w:t>
      </w:r>
      <w:r w:rsidR="00761CF9">
        <w:t>–</w:t>
      </w:r>
      <w:r>
        <w:t xml:space="preserve"> </w:t>
      </w:r>
      <w:r w:rsidR="00797086" w:rsidRPr="009B559A">
        <w:t>11995</w:t>
      </w:r>
      <w:r w:rsidR="00761CF9">
        <w:t>,</w:t>
      </w:r>
      <w:r w:rsidR="00797086" w:rsidRPr="009B559A">
        <w:t xml:space="preserve">1 </w:t>
      </w:r>
      <w:r>
        <w:t xml:space="preserve">куб. </w:t>
      </w:r>
      <w:proofErr w:type="gramStart"/>
      <w:r w:rsidR="00797086" w:rsidRPr="009B559A">
        <w:t>м</w:t>
      </w:r>
      <w:proofErr w:type="gramEnd"/>
      <w:r w:rsidR="00797086" w:rsidRPr="009B559A">
        <w:t>/сут</w:t>
      </w:r>
      <w:r w:rsidR="003A1DEF">
        <w:t>ки.</w:t>
      </w:r>
      <w:r w:rsidR="00797086" w:rsidRPr="009B559A">
        <w:t xml:space="preserve"> </w:t>
      </w:r>
    </w:p>
    <w:p w:rsidR="00797086" w:rsidRPr="001149A6" w:rsidRDefault="00797086" w:rsidP="00797086">
      <w:pPr>
        <w:rPr>
          <w:b/>
          <w:color w:val="FF0000"/>
          <w:highlight w:val="cyan"/>
        </w:rPr>
      </w:pPr>
    </w:p>
    <w:p w:rsidR="00797086" w:rsidRPr="00552030" w:rsidRDefault="00797086" w:rsidP="00797086">
      <w:pPr>
        <w:ind w:firstLine="0"/>
        <w:jc w:val="center"/>
        <w:rPr>
          <w:b/>
        </w:rPr>
      </w:pPr>
      <w:r w:rsidRPr="00552030">
        <w:rPr>
          <w:b/>
        </w:rPr>
        <w:t>5.2. Водоотведение</w:t>
      </w:r>
    </w:p>
    <w:p w:rsidR="00797086" w:rsidRDefault="00797086" w:rsidP="00797086">
      <w:pPr>
        <w:jc w:val="center"/>
        <w:rPr>
          <w:b/>
          <w:highlight w:val="cyan"/>
        </w:rPr>
      </w:pPr>
    </w:p>
    <w:p w:rsidR="00FF7457" w:rsidRDefault="00FF7457" w:rsidP="00FF7457">
      <w:pPr>
        <w:ind w:firstLine="0"/>
        <w:jc w:val="center"/>
        <w:rPr>
          <w:b/>
        </w:rPr>
      </w:pPr>
      <w:r>
        <w:rPr>
          <w:b/>
        </w:rPr>
        <w:t>5.2.1. Существующее положение</w:t>
      </w:r>
    </w:p>
    <w:p w:rsidR="00FF7457" w:rsidRPr="001149A6" w:rsidRDefault="00FF7457" w:rsidP="00797086">
      <w:pPr>
        <w:jc w:val="center"/>
        <w:rPr>
          <w:b/>
          <w:highlight w:val="cyan"/>
        </w:rPr>
      </w:pPr>
    </w:p>
    <w:p w:rsidR="00797086" w:rsidRPr="009B559A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Часть территории охвачена централизованной системой канализации – ст</w:t>
      </w:r>
      <w:r w:rsidRPr="009B559A">
        <w:rPr>
          <w:sz w:val="28"/>
          <w:szCs w:val="28"/>
        </w:rPr>
        <w:t>о</w:t>
      </w:r>
      <w:r w:rsidRPr="009B559A">
        <w:rPr>
          <w:sz w:val="28"/>
          <w:szCs w:val="28"/>
        </w:rPr>
        <w:t>ки по системе самотечно-напорных трубопроводов поступают в городские ко</w:t>
      </w:r>
      <w:r w:rsidRPr="009B559A">
        <w:rPr>
          <w:sz w:val="28"/>
          <w:szCs w:val="28"/>
        </w:rPr>
        <w:t>л</w:t>
      </w:r>
      <w:r w:rsidRPr="009B559A">
        <w:rPr>
          <w:sz w:val="28"/>
          <w:szCs w:val="28"/>
        </w:rPr>
        <w:t>лекторы и следуют далее на очистку. В границах проекта планировки имеется 12</w:t>
      </w:r>
      <w:r w:rsidR="00761CF9">
        <w:rPr>
          <w:sz w:val="28"/>
          <w:szCs w:val="28"/>
        </w:rPr>
        <w:t> </w:t>
      </w:r>
      <w:r w:rsidRPr="009B559A">
        <w:rPr>
          <w:sz w:val="28"/>
          <w:szCs w:val="28"/>
        </w:rPr>
        <w:t>канализационных насосных станций.</w:t>
      </w:r>
    </w:p>
    <w:p w:rsidR="00797086" w:rsidRPr="009B559A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По границе территории (по ул. Жуковского, ул. Стасова) проходит сборный коллектор глубокого заложения</w:t>
      </w:r>
      <w:proofErr w:type="gramStart"/>
      <w:r w:rsidRPr="009B559A">
        <w:rPr>
          <w:sz w:val="28"/>
          <w:szCs w:val="28"/>
        </w:rPr>
        <w:t xml:space="preserve"> Д</w:t>
      </w:r>
      <w:proofErr w:type="gramEnd"/>
      <w:r w:rsidRPr="009B559A">
        <w:rPr>
          <w:sz w:val="28"/>
          <w:szCs w:val="28"/>
        </w:rPr>
        <w:t> 1840 – Д </w:t>
      </w:r>
      <w:smartTag w:uri="urn:schemas-microsoft-com:office:smarttags" w:element="metricconverter">
        <w:smartTagPr>
          <w:attr w:name="ProductID" w:val="2000 мм"/>
        </w:smartTagPr>
        <w:r w:rsidRPr="009B559A">
          <w:rPr>
            <w:sz w:val="28"/>
            <w:szCs w:val="28"/>
          </w:rPr>
          <w:t>2000 мм.</w:t>
        </w:r>
      </w:smartTag>
    </w:p>
    <w:p w:rsidR="00797086" w:rsidRPr="009B559A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Часть районов индивидуальной жилой застройки, рекреационных объектов на рассматриваемой территории имеют децентрализованную систему канализ</w:t>
      </w:r>
      <w:r w:rsidRPr="009B559A">
        <w:rPr>
          <w:sz w:val="28"/>
          <w:szCs w:val="28"/>
        </w:rPr>
        <w:t>а</w:t>
      </w:r>
      <w:r w:rsidRPr="009B559A">
        <w:rPr>
          <w:sz w:val="28"/>
          <w:szCs w:val="28"/>
        </w:rPr>
        <w:t>ции (выгреба, септики). Вывоз сточных вод из выгребов осуществляется ассен</w:t>
      </w:r>
      <w:r w:rsidRPr="009B559A">
        <w:rPr>
          <w:sz w:val="28"/>
          <w:szCs w:val="28"/>
        </w:rPr>
        <w:t>и</w:t>
      </w:r>
      <w:r w:rsidRPr="009B559A">
        <w:rPr>
          <w:sz w:val="28"/>
          <w:szCs w:val="28"/>
        </w:rPr>
        <w:t>заторскими машинами на канализационные очистные сооружения города.</w:t>
      </w:r>
    </w:p>
    <w:p w:rsidR="00797086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Бытовые сточные воды от жилых и общественных зданий самотечными с</w:t>
      </w:r>
      <w:r w:rsidRPr="009B559A">
        <w:rPr>
          <w:sz w:val="28"/>
          <w:szCs w:val="28"/>
        </w:rPr>
        <w:t>е</w:t>
      </w:r>
      <w:r w:rsidRPr="009B559A">
        <w:rPr>
          <w:sz w:val="28"/>
          <w:szCs w:val="28"/>
        </w:rPr>
        <w:t>тями отводятся во внутриквартальную сеть бытовой канализации и далее подаю</w:t>
      </w:r>
      <w:r w:rsidRPr="009B559A">
        <w:rPr>
          <w:sz w:val="28"/>
          <w:szCs w:val="28"/>
        </w:rPr>
        <w:t>т</w:t>
      </w:r>
      <w:r w:rsidRPr="009B559A">
        <w:rPr>
          <w:sz w:val="28"/>
          <w:szCs w:val="28"/>
        </w:rPr>
        <w:t>ся на канализационные насосные станции.</w:t>
      </w:r>
    </w:p>
    <w:p w:rsidR="00FF7457" w:rsidRPr="009B559A" w:rsidRDefault="00FF7457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</w:p>
    <w:p w:rsidR="00797086" w:rsidRPr="00FF7457" w:rsidRDefault="00FF7457" w:rsidP="00FF7457">
      <w:pPr>
        <w:pStyle w:val="74"/>
        <w:shd w:val="clear" w:color="auto" w:fill="auto"/>
        <w:spacing w:before="0" w:after="0" w:line="0" w:lineRule="atLeast"/>
        <w:ind w:left="20" w:hanging="20"/>
        <w:jc w:val="center"/>
        <w:rPr>
          <w:b/>
          <w:i w:val="0"/>
          <w:sz w:val="28"/>
          <w:szCs w:val="28"/>
        </w:rPr>
      </w:pPr>
      <w:r w:rsidRPr="00FF7457">
        <w:rPr>
          <w:b/>
          <w:i w:val="0"/>
          <w:sz w:val="28"/>
          <w:szCs w:val="28"/>
        </w:rPr>
        <w:t>5.2.2. </w:t>
      </w:r>
      <w:r w:rsidR="00797086" w:rsidRPr="00FF7457">
        <w:rPr>
          <w:b/>
          <w:i w:val="0"/>
          <w:sz w:val="28"/>
          <w:szCs w:val="28"/>
        </w:rPr>
        <w:t>Проектируемая система водоотведения</w:t>
      </w:r>
    </w:p>
    <w:p w:rsidR="00FF7457" w:rsidRDefault="00FF7457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</w:p>
    <w:p w:rsidR="00797086" w:rsidRPr="009B559A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От проектируемых территорий предусматриваются как самотечные сети, так и напорные, с перекачкой стоков в существующий коллектор.</w:t>
      </w:r>
    </w:p>
    <w:p w:rsidR="00797086" w:rsidRPr="009B559A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 xml:space="preserve">В зависимости от очередности застройки территорий района и технической и экономической целесообразности возможно </w:t>
      </w:r>
      <w:proofErr w:type="spellStart"/>
      <w:r w:rsidRPr="009B559A">
        <w:rPr>
          <w:sz w:val="28"/>
          <w:szCs w:val="28"/>
        </w:rPr>
        <w:t>канализование</w:t>
      </w:r>
      <w:proofErr w:type="spellEnd"/>
      <w:r w:rsidRPr="009B559A">
        <w:rPr>
          <w:sz w:val="28"/>
          <w:szCs w:val="28"/>
        </w:rPr>
        <w:t xml:space="preserve"> района по двум в</w:t>
      </w:r>
      <w:r w:rsidRPr="009B559A">
        <w:rPr>
          <w:sz w:val="28"/>
          <w:szCs w:val="28"/>
        </w:rPr>
        <w:t>а</w:t>
      </w:r>
      <w:r w:rsidRPr="009B559A">
        <w:rPr>
          <w:sz w:val="28"/>
          <w:szCs w:val="28"/>
        </w:rPr>
        <w:t>риантам:</w:t>
      </w:r>
    </w:p>
    <w:p w:rsidR="00797086" w:rsidRPr="009B559A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подача всех хозяйственно-бытовых стоков в существующий коллектор</w:t>
      </w:r>
      <w:proofErr w:type="gramStart"/>
      <w:r w:rsidRPr="009B559A">
        <w:rPr>
          <w:sz w:val="28"/>
          <w:szCs w:val="28"/>
        </w:rPr>
        <w:t xml:space="preserve"> Д</w:t>
      </w:r>
      <w:proofErr w:type="gramEnd"/>
      <w:r w:rsidRPr="009B559A">
        <w:rPr>
          <w:sz w:val="28"/>
          <w:szCs w:val="28"/>
        </w:rPr>
        <w:t> 2000 мм по ул. Сухарной;</w:t>
      </w:r>
    </w:p>
    <w:p w:rsidR="00797086" w:rsidRPr="009B559A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9B559A">
        <w:rPr>
          <w:sz w:val="28"/>
          <w:szCs w:val="28"/>
        </w:rPr>
        <w:t>подача части стоков в существующий коллектор</w:t>
      </w:r>
      <w:proofErr w:type="gramStart"/>
      <w:r w:rsidRPr="009B559A">
        <w:rPr>
          <w:sz w:val="28"/>
          <w:szCs w:val="28"/>
        </w:rPr>
        <w:t xml:space="preserve"> Д</w:t>
      </w:r>
      <w:proofErr w:type="gramEnd"/>
      <w:r w:rsidRPr="009B559A">
        <w:rPr>
          <w:sz w:val="28"/>
          <w:szCs w:val="28"/>
        </w:rPr>
        <w:t xml:space="preserve"> 500 мм по ул. Чусовской. </w:t>
      </w:r>
    </w:p>
    <w:p w:rsidR="00797086" w:rsidRPr="009B559A" w:rsidRDefault="00797086" w:rsidP="00797086">
      <w:pPr>
        <w:spacing w:line="0" w:lineRule="atLeast"/>
      </w:pPr>
      <w:r w:rsidRPr="009B559A">
        <w:t>Расход стоков по территории:</w:t>
      </w:r>
    </w:p>
    <w:p w:rsidR="00797086" w:rsidRPr="009B559A" w:rsidRDefault="00FF7457" w:rsidP="00797086">
      <w:pPr>
        <w:spacing w:line="0" w:lineRule="atLeast"/>
      </w:pPr>
      <w:r>
        <w:t>с</w:t>
      </w:r>
      <w:r w:rsidR="00797086">
        <w:t>уществующий -</w:t>
      </w:r>
      <w:r>
        <w:t xml:space="preserve"> </w:t>
      </w:r>
      <w:r w:rsidR="00797086">
        <w:t xml:space="preserve">4230 </w:t>
      </w:r>
      <w:r>
        <w:t xml:space="preserve">куб. </w:t>
      </w:r>
      <w:r w:rsidR="00797086" w:rsidRPr="009B559A">
        <w:t>м/</w:t>
      </w:r>
      <w:proofErr w:type="gramStart"/>
      <w:r w:rsidR="00797086" w:rsidRPr="009B559A">
        <w:rPr>
          <w:lang w:val="en-US"/>
        </w:rPr>
        <w:t>c</w:t>
      </w:r>
      <w:proofErr w:type="gramEnd"/>
      <w:r w:rsidR="00797086" w:rsidRPr="009B559A">
        <w:t>ут</w:t>
      </w:r>
      <w:r w:rsidR="003A1DEF">
        <w:t>ки</w:t>
      </w:r>
      <w:r w:rsidR="00797086" w:rsidRPr="009B559A">
        <w:t>;</w:t>
      </w:r>
    </w:p>
    <w:p w:rsidR="00797086" w:rsidRPr="009B559A" w:rsidRDefault="00FF7457" w:rsidP="00797086">
      <w:pPr>
        <w:spacing w:line="0" w:lineRule="atLeast"/>
      </w:pPr>
      <w:r>
        <w:t>п</w:t>
      </w:r>
      <w:r w:rsidR="00797086" w:rsidRPr="009B559A">
        <w:t xml:space="preserve">роектируемый </w:t>
      </w:r>
      <w:r w:rsidR="00761CF9">
        <w:t>–</w:t>
      </w:r>
      <w:r w:rsidR="00797086" w:rsidRPr="009B559A">
        <w:t xml:space="preserve"> 10393</w:t>
      </w:r>
      <w:r w:rsidR="00761CF9">
        <w:t>,</w:t>
      </w:r>
      <w:r w:rsidR="00797086" w:rsidRPr="009B559A">
        <w:t>1</w:t>
      </w:r>
      <w:r w:rsidR="00797086">
        <w:rPr>
          <w:b/>
        </w:rPr>
        <w:t xml:space="preserve"> </w:t>
      </w:r>
      <w:r w:rsidRPr="00FF7457">
        <w:t>куб.</w:t>
      </w:r>
      <w:r>
        <w:rPr>
          <w:b/>
        </w:rPr>
        <w:t xml:space="preserve"> </w:t>
      </w:r>
      <w:proofErr w:type="gramStart"/>
      <w:r w:rsidR="00797086" w:rsidRPr="009B559A">
        <w:t>м</w:t>
      </w:r>
      <w:proofErr w:type="gramEnd"/>
      <w:r w:rsidR="00797086" w:rsidRPr="009B559A">
        <w:t>/сут</w:t>
      </w:r>
      <w:r w:rsidR="003A1DEF">
        <w:t>ки</w:t>
      </w:r>
      <w:r w:rsidR="00797086">
        <w:t>.</w:t>
      </w:r>
    </w:p>
    <w:p w:rsidR="00761CF9" w:rsidRDefault="00761CF9" w:rsidP="00797086">
      <w:pPr>
        <w:ind w:firstLine="0"/>
        <w:jc w:val="center"/>
        <w:rPr>
          <w:b/>
        </w:rPr>
      </w:pPr>
    </w:p>
    <w:p w:rsidR="00761CF9" w:rsidRDefault="00761CF9" w:rsidP="00797086">
      <w:pPr>
        <w:ind w:firstLine="0"/>
        <w:jc w:val="center"/>
        <w:rPr>
          <w:b/>
        </w:rPr>
      </w:pPr>
    </w:p>
    <w:p w:rsidR="00761CF9" w:rsidRDefault="00761CF9" w:rsidP="00797086">
      <w:pPr>
        <w:ind w:firstLine="0"/>
        <w:jc w:val="center"/>
        <w:rPr>
          <w:b/>
        </w:rPr>
      </w:pPr>
    </w:p>
    <w:p w:rsidR="00761CF9" w:rsidRDefault="00761CF9" w:rsidP="00797086">
      <w:pPr>
        <w:ind w:firstLine="0"/>
        <w:jc w:val="center"/>
        <w:rPr>
          <w:b/>
        </w:rPr>
      </w:pPr>
    </w:p>
    <w:p w:rsidR="00761CF9" w:rsidRDefault="00761CF9" w:rsidP="00797086">
      <w:pPr>
        <w:ind w:firstLine="0"/>
        <w:jc w:val="center"/>
        <w:rPr>
          <w:b/>
        </w:rPr>
      </w:pPr>
    </w:p>
    <w:p w:rsidR="00797086" w:rsidRPr="00552030" w:rsidRDefault="00797086" w:rsidP="00797086">
      <w:pPr>
        <w:ind w:firstLine="0"/>
        <w:jc w:val="center"/>
        <w:rPr>
          <w:b/>
        </w:rPr>
      </w:pPr>
      <w:r w:rsidRPr="00552030">
        <w:rPr>
          <w:b/>
        </w:rPr>
        <w:lastRenderedPageBreak/>
        <w:t>5.3. Дождевая канализация</w:t>
      </w:r>
    </w:p>
    <w:p w:rsidR="00797086" w:rsidRDefault="00797086" w:rsidP="00797086">
      <w:pPr>
        <w:jc w:val="center"/>
        <w:rPr>
          <w:b/>
          <w:highlight w:val="cyan"/>
        </w:rPr>
      </w:pPr>
    </w:p>
    <w:p w:rsidR="00FF7457" w:rsidRDefault="00FF7457" w:rsidP="00FF7457">
      <w:pPr>
        <w:ind w:firstLine="0"/>
        <w:jc w:val="center"/>
        <w:rPr>
          <w:b/>
        </w:rPr>
      </w:pPr>
      <w:r>
        <w:rPr>
          <w:b/>
        </w:rPr>
        <w:t>5.3.1. Существующее положение</w:t>
      </w:r>
    </w:p>
    <w:p w:rsidR="00FF7457" w:rsidRDefault="00FF7457" w:rsidP="00797086">
      <w:pPr>
        <w:jc w:val="center"/>
        <w:rPr>
          <w:b/>
          <w:highlight w:val="cyan"/>
        </w:rPr>
      </w:pPr>
    </w:p>
    <w:p w:rsidR="00797086" w:rsidRPr="00552030" w:rsidRDefault="00797086" w:rsidP="00797086">
      <w:pPr>
        <w:pStyle w:val="a7"/>
        <w:spacing w:line="0" w:lineRule="atLeast"/>
        <w:ind w:left="20" w:right="20" w:firstLine="780"/>
        <w:rPr>
          <w:bCs/>
        </w:rPr>
      </w:pPr>
      <w:r w:rsidRPr="00552030">
        <w:rPr>
          <w:bCs/>
        </w:rPr>
        <w:t>Рассматриваемая территория расположена в общем водосборном бас</w:t>
      </w:r>
      <w:r>
        <w:rPr>
          <w:bCs/>
        </w:rPr>
        <w:t>сейне р</w:t>
      </w:r>
      <w:r w:rsidR="00FF7457">
        <w:rPr>
          <w:bCs/>
        </w:rPr>
        <w:t>ек</w:t>
      </w:r>
      <w:r w:rsidRPr="00552030">
        <w:rPr>
          <w:bCs/>
        </w:rPr>
        <w:t xml:space="preserve"> Об</w:t>
      </w:r>
      <w:r w:rsidR="00FF7457">
        <w:rPr>
          <w:bCs/>
        </w:rPr>
        <w:t>и</w:t>
      </w:r>
      <w:r w:rsidRPr="00552030">
        <w:rPr>
          <w:bCs/>
        </w:rPr>
        <w:t xml:space="preserve"> и 2-я Ельцовка.</w:t>
      </w:r>
    </w:p>
    <w:p w:rsidR="00797086" w:rsidRPr="00552030" w:rsidRDefault="00797086" w:rsidP="00797086">
      <w:pPr>
        <w:pStyle w:val="a7"/>
        <w:spacing w:line="0" w:lineRule="atLeast"/>
        <w:ind w:left="20" w:right="20" w:firstLine="780"/>
        <w:rPr>
          <w:bCs/>
        </w:rPr>
      </w:pPr>
      <w:r w:rsidRPr="00552030">
        <w:rPr>
          <w:bCs/>
        </w:rPr>
        <w:t>Водоотвод поверхностного стока с рассматриваемой территории осущест</w:t>
      </w:r>
      <w:r w:rsidRPr="00552030">
        <w:rPr>
          <w:bCs/>
        </w:rPr>
        <w:t>в</w:t>
      </w:r>
      <w:r w:rsidRPr="00552030">
        <w:rPr>
          <w:bCs/>
        </w:rPr>
        <w:t>ляется в настоящее время по рельефу местности непосредственно в ближайшие водотоки и овраги, тяготеющие к рек</w:t>
      </w:r>
      <w:r w:rsidR="00FF7457">
        <w:rPr>
          <w:bCs/>
        </w:rPr>
        <w:t>ам</w:t>
      </w:r>
      <w:r w:rsidRPr="00552030">
        <w:rPr>
          <w:bCs/>
        </w:rPr>
        <w:t xml:space="preserve"> Об</w:t>
      </w:r>
      <w:r w:rsidR="00FF7457">
        <w:rPr>
          <w:bCs/>
        </w:rPr>
        <w:t>и</w:t>
      </w:r>
      <w:r w:rsidRPr="00552030">
        <w:rPr>
          <w:bCs/>
        </w:rPr>
        <w:t xml:space="preserve"> и 2-я Ельцовка.</w:t>
      </w:r>
    </w:p>
    <w:p w:rsidR="00797086" w:rsidRPr="00552030" w:rsidRDefault="00797086" w:rsidP="00797086">
      <w:pPr>
        <w:pStyle w:val="a7"/>
        <w:spacing w:line="0" w:lineRule="atLeast"/>
        <w:ind w:left="20" w:right="20" w:firstLine="780"/>
        <w:rPr>
          <w:bCs/>
        </w:rPr>
      </w:pPr>
      <w:r w:rsidRPr="00552030">
        <w:rPr>
          <w:bCs/>
        </w:rPr>
        <w:t>На территории проектируемого района имеется дождевая канализация</w:t>
      </w:r>
      <w:proofErr w:type="gramStart"/>
      <w:r w:rsidRPr="00552030">
        <w:rPr>
          <w:bCs/>
        </w:rPr>
        <w:t xml:space="preserve"> </w:t>
      </w:r>
      <w:r w:rsidR="00FF7457">
        <w:rPr>
          <w:bCs/>
        </w:rPr>
        <w:t>Д</w:t>
      </w:r>
      <w:proofErr w:type="gramEnd"/>
      <w:r w:rsidR="00FF7457">
        <w:rPr>
          <w:bCs/>
        </w:rPr>
        <w:t> </w:t>
      </w:r>
      <w:r w:rsidRPr="00552030">
        <w:rPr>
          <w:bCs/>
        </w:rPr>
        <w:t xml:space="preserve">800 </w:t>
      </w:r>
      <w:r w:rsidR="00FF7457" w:rsidRPr="00552030">
        <w:rPr>
          <w:bCs/>
        </w:rPr>
        <w:t xml:space="preserve">мм </w:t>
      </w:r>
      <w:r w:rsidRPr="00552030">
        <w:rPr>
          <w:bCs/>
        </w:rPr>
        <w:t xml:space="preserve">и </w:t>
      </w:r>
      <w:r w:rsidR="00FF7457">
        <w:rPr>
          <w:bCs/>
        </w:rPr>
        <w:t xml:space="preserve">Д </w:t>
      </w:r>
      <w:r w:rsidRPr="00552030">
        <w:rPr>
          <w:bCs/>
        </w:rPr>
        <w:t>1000</w:t>
      </w:r>
      <w:r w:rsidR="00FF7457">
        <w:rPr>
          <w:bCs/>
        </w:rPr>
        <w:t xml:space="preserve"> </w:t>
      </w:r>
      <w:r w:rsidRPr="00552030">
        <w:rPr>
          <w:bCs/>
        </w:rPr>
        <w:t>мм.</w:t>
      </w:r>
    </w:p>
    <w:p w:rsidR="00797086" w:rsidRPr="00552030" w:rsidRDefault="00797086" w:rsidP="00797086">
      <w:pPr>
        <w:pStyle w:val="a7"/>
        <w:spacing w:line="0" w:lineRule="atLeast"/>
        <w:ind w:left="20" w:right="340" w:firstLine="720"/>
        <w:rPr>
          <w:bCs/>
        </w:rPr>
      </w:pPr>
      <w:r w:rsidRPr="00552030">
        <w:rPr>
          <w:bCs/>
        </w:rPr>
        <w:t>Очистные сооружения поверхностного стока отсутствуют</w:t>
      </w:r>
      <w:r w:rsidR="00FF7457">
        <w:rPr>
          <w:bCs/>
        </w:rPr>
        <w:t>.</w:t>
      </w:r>
    </w:p>
    <w:p w:rsidR="00FF7457" w:rsidRDefault="00FF7457" w:rsidP="00797086">
      <w:pPr>
        <w:pStyle w:val="74"/>
        <w:shd w:val="clear" w:color="auto" w:fill="auto"/>
        <w:spacing w:before="0" w:after="0" w:line="0" w:lineRule="atLeast"/>
        <w:ind w:left="20" w:firstLine="720"/>
        <w:rPr>
          <w:i w:val="0"/>
          <w:sz w:val="28"/>
          <w:szCs w:val="28"/>
        </w:rPr>
      </w:pPr>
    </w:p>
    <w:p w:rsidR="00797086" w:rsidRDefault="00FF7457" w:rsidP="00FF7457">
      <w:pPr>
        <w:pStyle w:val="74"/>
        <w:shd w:val="clear" w:color="auto" w:fill="auto"/>
        <w:spacing w:before="0" w:after="0" w:line="0" w:lineRule="atLeast"/>
        <w:ind w:left="20" w:hanging="162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5.3.2. </w:t>
      </w:r>
      <w:r w:rsidR="00797086" w:rsidRPr="00FF7457">
        <w:rPr>
          <w:b/>
          <w:i w:val="0"/>
          <w:sz w:val="28"/>
          <w:szCs w:val="28"/>
        </w:rPr>
        <w:t>Про</w:t>
      </w:r>
      <w:r>
        <w:rPr>
          <w:b/>
          <w:i w:val="0"/>
          <w:sz w:val="28"/>
          <w:szCs w:val="28"/>
        </w:rPr>
        <w:t>ектируемая дождевая канализация</w:t>
      </w:r>
    </w:p>
    <w:p w:rsidR="00FF7457" w:rsidRPr="00FF7457" w:rsidRDefault="00FF7457" w:rsidP="00FF7457">
      <w:pPr>
        <w:pStyle w:val="74"/>
        <w:shd w:val="clear" w:color="auto" w:fill="auto"/>
        <w:spacing w:before="0" w:after="0" w:line="0" w:lineRule="atLeast"/>
        <w:ind w:left="20" w:hanging="162"/>
        <w:jc w:val="center"/>
        <w:rPr>
          <w:b/>
          <w:i w:val="0"/>
          <w:sz w:val="28"/>
          <w:szCs w:val="28"/>
        </w:rPr>
      </w:pPr>
    </w:p>
    <w:p w:rsidR="00797086" w:rsidRPr="009B559A" w:rsidRDefault="00797086" w:rsidP="00797086">
      <w:pPr>
        <w:spacing w:line="0" w:lineRule="atLeast"/>
      </w:pPr>
      <w:r w:rsidRPr="009B559A">
        <w:t>Отвод поверхностного стока с данной территории намечается осуществить с помощью закрытой проектируемой сети дождевой канализации.</w:t>
      </w:r>
    </w:p>
    <w:p w:rsidR="00797086" w:rsidRPr="009B559A" w:rsidRDefault="00797086" w:rsidP="00797086">
      <w:pPr>
        <w:spacing w:line="0" w:lineRule="atLeast"/>
      </w:pPr>
      <w:r w:rsidRPr="009B559A">
        <w:t>Развитие закрытой сети дождевой канализации предусматривается прое</w:t>
      </w:r>
      <w:r w:rsidRPr="009B559A">
        <w:t>к</w:t>
      </w:r>
      <w:r w:rsidRPr="009B559A">
        <w:t>том в основном по улицам и проездам территории рассмотрения в соответствии с отметками вертикальной планировки, выполненной архитектурно-планировочной мастерской.</w:t>
      </w:r>
    </w:p>
    <w:p w:rsidR="00797086" w:rsidRPr="009B559A" w:rsidRDefault="00797086" w:rsidP="00797086">
      <w:pPr>
        <w:spacing w:line="0" w:lineRule="atLeast"/>
      </w:pPr>
      <w:r w:rsidRPr="009B559A">
        <w:t xml:space="preserve">Отвод поверхностного стока намечается самотеком в очистное сооружение </w:t>
      </w:r>
      <w:r w:rsidR="00FF7457">
        <w:t>№ </w:t>
      </w:r>
      <w:r w:rsidRPr="009B559A">
        <w:t>1</w:t>
      </w:r>
      <w:r w:rsidR="00FF7457">
        <w:t xml:space="preserve"> </w:t>
      </w:r>
      <w:r w:rsidRPr="009B559A">
        <w:t xml:space="preserve">и самотечно-напорным способом в очистное сооружение </w:t>
      </w:r>
      <w:r w:rsidR="00FF7457">
        <w:t xml:space="preserve">№ </w:t>
      </w:r>
      <w:r w:rsidRPr="009B559A">
        <w:t xml:space="preserve">2. </w:t>
      </w:r>
    </w:p>
    <w:p w:rsidR="00797086" w:rsidRPr="009B559A" w:rsidRDefault="00797086" w:rsidP="00797086">
      <w:pPr>
        <w:spacing w:line="0" w:lineRule="atLeast"/>
      </w:pPr>
      <w:r w:rsidRPr="009B559A">
        <w:t>Водоприемником очищ</w:t>
      </w:r>
      <w:r>
        <w:t>енного стока будет служить река</w:t>
      </w:r>
      <w:r w:rsidRPr="009B559A">
        <w:t xml:space="preserve"> Обь.</w:t>
      </w:r>
    </w:p>
    <w:p w:rsidR="00797086" w:rsidRPr="009B559A" w:rsidRDefault="00797086" w:rsidP="00797086">
      <w:pPr>
        <w:spacing w:line="0" w:lineRule="atLeast"/>
      </w:pPr>
      <w:r w:rsidRPr="009B559A">
        <w:t>Для обеспечения водоотвода поверхностного стока от вновь размещаемых жилых объектов, объектов культурно-бытового и коммунального назначения, а также гаражных комплексов может быть обеспечен путем прокладки сети дожд</w:t>
      </w:r>
      <w:r w:rsidRPr="009B559A">
        <w:t>е</w:t>
      </w:r>
      <w:r w:rsidRPr="009B559A">
        <w:t>вой канализации</w:t>
      </w:r>
      <w:proofErr w:type="gramStart"/>
      <w:r w:rsidRPr="009B559A">
        <w:t xml:space="preserve"> Д</w:t>
      </w:r>
      <w:proofErr w:type="gramEnd"/>
      <w:r w:rsidR="00FF7457">
        <w:t xml:space="preserve"> </w:t>
      </w:r>
      <w:r w:rsidRPr="009B559A">
        <w:t>500</w:t>
      </w:r>
      <w:r w:rsidR="00FF7457">
        <w:t xml:space="preserve"> </w:t>
      </w:r>
      <w:r w:rsidRPr="009B559A">
        <w:t>-</w:t>
      </w:r>
      <w:r w:rsidR="00FF7457">
        <w:t xml:space="preserve"> </w:t>
      </w:r>
      <w:smartTag w:uri="urn:schemas-microsoft-com:office:smarttags" w:element="metricconverter">
        <w:smartTagPr>
          <w:attr w:name="ProductID" w:val="1000 мм"/>
        </w:smartTagPr>
        <w:r w:rsidRPr="009B559A">
          <w:t>1000 мм</w:t>
        </w:r>
      </w:smartTag>
      <w:r w:rsidRPr="009B559A">
        <w:t>.</w:t>
      </w:r>
    </w:p>
    <w:p w:rsidR="00797086" w:rsidRPr="009B559A" w:rsidRDefault="00797086" w:rsidP="00797086">
      <w:pPr>
        <w:spacing w:line="0" w:lineRule="atLeast"/>
      </w:pPr>
      <w:r w:rsidRPr="009B559A">
        <w:t>Об</w:t>
      </w:r>
      <w:r>
        <w:t xml:space="preserve">щее </w:t>
      </w:r>
      <w:r w:rsidRPr="009B559A">
        <w:t>количество стоков составляет – 2012,72 л/сек.</w:t>
      </w:r>
    </w:p>
    <w:p w:rsidR="00797086" w:rsidRPr="009B559A" w:rsidRDefault="00797086" w:rsidP="00797086">
      <w:pPr>
        <w:spacing w:line="0" w:lineRule="atLeast"/>
      </w:pPr>
      <w:r w:rsidRPr="009B559A">
        <w:t>Поверхностный сток является серьезным источником загрязнения приемн</w:t>
      </w:r>
      <w:r w:rsidRPr="009B559A">
        <w:t>и</w:t>
      </w:r>
      <w:r w:rsidRPr="009B559A">
        <w:t>ков стока (рек). В целях защиты водоприемников поверхностного стока от загря</w:t>
      </w:r>
      <w:r w:rsidRPr="009B559A">
        <w:t>з</w:t>
      </w:r>
      <w:r w:rsidRPr="009B559A">
        <w:t xml:space="preserve">нения на </w:t>
      </w:r>
      <w:proofErr w:type="spellStart"/>
      <w:r w:rsidRPr="009B559A">
        <w:t>водовыпуске</w:t>
      </w:r>
      <w:proofErr w:type="spellEnd"/>
      <w:r w:rsidRPr="009B559A">
        <w:t xml:space="preserve"> из закрытой системы дождевой канализации предусматривается устройство очистных сооружений поверхностного стока.</w:t>
      </w:r>
    </w:p>
    <w:p w:rsidR="00797086" w:rsidRPr="009B559A" w:rsidRDefault="00797086" w:rsidP="00797086">
      <w:pPr>
        <w:spacing w:line="0" w:lineRule="atLeast"/>
      </w:pPr>
      <w:r w:rsidRPr="009B559A">
        <w:t xml:space="preserve">Проектом предлагается устройство 2 очистных сооружений на </w:t>
      </w:r>
      <w:r>
        <w:t>границе квартала 20.01.01.01</w:t>
      </w:r>
      <w:r w:rsidRPr="009B559A">
        <w:t xml:space="preserve"> для очистки поверхностного стока.</w:t>
      </w:r>
    </w:p>
    <w:p w:rsidR="00797086" w:rsidRPr="009B559A" w:rsidRDefault="00797086" w:rsidP="00797086">
      <w:pPr>
        <w:spacing w:line="0" w:lineRule="atLeast"/>
      </w:pPr>
      <w:r w:rsidRPr="009B559A">
        <w:t>В состав очистных сооружений входит следующее оборудование:</w:t>
      </w:r>
    </w:p>
    <w:p w:rsidR="00797086" w:rsidRPr="009B559A" w:rsidRDefault="00797086" w:rsidP="00797086">
      <w:pPr>
        <w:spacing w:line="0" w:lineRule="atLeast"/>
      </w:pPr>
      <w:r w:rsidRPr="009B559A">
        <w:t>песколовка;</w:t>
      </w:r>
    </w:p>
    <w:p w:rsidR="00797086" w:rsidRPr="009B559A" w:rsidRDefault="00797086" w:rsidP="00797086">
      <w:pPr>
        <w:spacing w:line="0" w:lineRule="atLeast"/>
      </w:pPr>
      <w:proofErr w:type="spellStart"/>
      <w:r w:rsidRPr="009B559A">
        <w:t>нефтеловушка</w:t>
      </w:r>
      <w:proofErr w:type="spellEnd"/>
      <w:r w:rsidRPr="009B559A">
        <w:t>;</w:t>
      </w:r>
    </w:p>
    <w:p w:rsidR="00797086" w:rsidRPr="009B559A" w:rsidRDefault="00797086" w:rsidP="00797086">
      <w:pPr>
        <w:spacing w:line="0" w:lineRule="atLeast"/>
      </w:pPr>
      <w:r w:rsidRPr="009B559A">
        <w:t>безнапорные сорбционные фильтры;</w:t>
      </w:r>
    </w:p>
    <w:p w:rsidR="00797086" w:rsidRPr="009B559A" w:rsidRDefault="00797086" w:rsidP="00797086">
      <w:pPr>
        <w:spacing w:line="0" w:lineRule="atLeast"/>
      </w:pPr>
      <w:r w:rsidRPr="009B559A">
        <w:t>регулирующая емкость;</w:t>
      </w:r>
    </w:p>
    <w:p w:rsidR="00797086" w:rsidRPr="009B559A" w:rsidRDefault="00797086" w:rsidP="00797086">
      <w:pPr>
        <w:spacing w:line="0" w:lineRule="atLeast"/>
      </w:pPr>
      <w:r w:rsidRPr="009B559A">
        <w:t>насосные установки.</w:t>
      </w:r>
    </w:p>
    <w:p w:rsidR="00797086" w:rsidRPr="009B559A" w:rsidRDefault="00797086" w:rsidP="00797086">
      <w:pPr>
        <w:spacing w:line="0" w:lineRule="atLeast"/>
      </w:pPr>
      <w:r w:rsidRPr="009B559A">
        <w:t>Качество очистки загрязненных поверхностных вод должно отвечать треб</w:t>
      </w:r>
      <w:r w:rsidRPr="009B559A">
        <w:t>о</w:t>
      </w:r>
      <w:r w:rsidRPr="009B559A">
        <w:t xml:space="preserve">ваниям санитарных органов и соответствовать нормам сброса в </w:t>
      </w:r>
      <w:proofErr w:type="spellStart"/>
      <w:r w:rsidRPr="009B559A">
        <w:t>рыбохозяйстве</w:t>
      </w:r>
      <w:r w:rsidRPr="009B559A">
        <w:t>н</w:t>
      </w:r>
      <w:r w:rsidRPr="009B559A">
        <w:t>ные</w:t>
      </w:r>
      <w:proofErr w:type="spellEnd"/>
      <w:r w:rsidRPr="009B559A">
        <w:t xml:space="preserve"> водоемы.</w:t>
      </w:r>
    </w:p>
    <w:p w:rsidR="00797086" w:rsidRPr="009B559A" w:rsidRDefault="00797086" w:rsidP="00797086">
      <w:pPr>
        <w:spacing w:line="0" w:lineRule="atLeast"/>
      </w:pPr>
      <w:r w:rsidRPr="009B559A">
        <w:lastRenderedPageBreak/>
        <w:t>Тип очистных сооружений предлагается глубокой очистки закрытого типа по технологии института «</w:t>
      </w:r>
      <w:proofErr w:type="spellStart"/>
      <w:r w:rsidRPr="009B559A">
        <w:t>Союзводоканалпроект</w:t>
      </w:r>
      <w:proofErr w:type="spellEnd"/>
      <w:r w:rsidRPr="009B559A">
        <w:t>», ООО «</w:t>
      </w:r>
      <w:proofErr w:type="spellStart"/>
      <w:r w:rsidRPr="009B559A">
        <w:t>Росэкострой</w:t>
      </w:r>
      <w:proofErr w:type="spellEnd"/>
      <w:r w:rsidRPr="009B559A">
        <w:t>» или др</w:t>
      </w:r>
      <w:r w:rsidRPr="009B559A">
        <w:t>у</w:t>
      </w:r>
      <w:r w:rsidRPr="009B559A">
        <w:t>гой наиболее эффективной конструкции ко времени детального проектирования.</w:t>
      </w:r>
    </w:p>
    <w:p w:rsidR="00797086" w:rsidRPr="009B559A" w:rsidRDefault="00797086" w:rsidP="00797086">
      <w:pPr>
        <w:spacing w:line="0" w:lineRule="atLeast"/>
      </w:pPr>
      <w:r w:rsidRPr="009B559A">
        <w:t>Тип и площадь очистных сооружений будут уточняться на последующих стадиях проектирования.</w:t>
      </w:r>
    </w:p>
    <w:p w:rsidR="00797086" w:rsidRPr="009B559A" w:rsidRDefault="00797086" w:rsidP="00797086">
      <w:pPr>
        <w:spacing w:line="0" w:lineRule="atLeast"/>
      </w:pPr>
      <w:r w:rsidRPr="009B559A">
        <w:t xml:space="preserve">Санитарно-защитную зону от очистных сооружений поверхностного стока закрытого типа до жилой застройки следует принимать по требованиям органов санитарного надзора - </w:t>
      </w:r>
      <w:smartTag w:uri="urn:schemas-microsoft-com:office:smarttags" w:element="metricconverter">
        <w:smartTagPr>
          <w:attr w:name="ProductID" w:val="50 м"/>
        </w:smartTagPr>
        <w:r w:rsidRPr="009B559A">
          <w:t>50 м</w:t>
        </w:r>
      </w:smartTag>
      <w:r w:rsidRPr="009B559A">
        <w:t xml:space="preserve"> (</w:t>
      </w:r>
      <w:r w:rsidR="000B0D41">
        <w:t xml:space="preserve">в соответствии с новой редакцией </w:t>
      </w:r>
      <w:proofErr w:type="spellStart"/>
      <w:r w:rsidRPr="009B559A">
        <w:t>СанПиН</w:t>
      </w:r>
      <w:proofErr w:type="spellEnd"/>
      <w:r w:rsidRPr="009B559A">
        <w:t xml:space="preserve"> 2.2.1/2.1.1.1200-03</w:t>
      </w:r>
      <w:r w:rsidR="000B0D41">
        <w:t xml:space="preserve"> </w:t>
      </w:r>
      <w:r w:rsidR="000B0D41" w:rsidRPr="00480C1F">
        <w:rPr>
          <w:szCs w:val="28"/>
        </w:rPr>
        <w:t>«Санитарно-защитные зоны и санитарная классификация предприятий, сооружений и иных объектов</w:t>
      </w:r>
      <w:r w:rsidR="000B0D41">
        <w:rPr>
          <w:szCs w:val="28"/>
        </w:rPr>
        <w:t>»</w:t>
      </w:r>
      <w:r w:rsidRPr="009B559A">
        <w:t>).</w:t>
      </w:r>
    </w:p>
    <w:p w:rsidR="00797086" w:rsidRPr="001149A6" w:rsidRDefault="00797086" w:rsidP="00797086">
      <w:pPr>
        <w:rPr>
          <w:b/>
          <w:highlight w:val="cyan"/>
        </w:rPr>
      </w:pPr>
    </w:p>
    <w:p w:rsidR="00797086" w:rsidRPr="00CC24DD" w:rsidRDefault="00797086" w:rsidP="00797086">
      <w:pPr>
        <w:ind w:firstLine="0"/>
        <w:jc w:val="center"/>
        <w:rPr>
          <w:b/>
        </w:rPr>
      </w:pPr>
      <w:r w:rsidRPr="00CC24DD">
        <w:rPr>
          <w:b/>
        </w:rPr>
        <w:t>5.4. Теплоснабжение</w:t>
      </w:r>
    </w:p>
    <w:p w:rsidR="00797086" w:rsidRPr="001149A6" w:rsidRDefault="00797086" w:rsidP="00797086">
      <w:pPr>
        <w:jc w:val="center"/>
        <w:rPr>
          <w:b/>
          <w:highlight w:val="cyan"/>
        </w:rPr>
      </w:pPr>
    </w:p>
    <w:p w:rsidR="00797086" w:rsidRPr="00F874AB" w:rsidRDefault="00797086" w:rsidP="00797086">
      <w:pPr>
        <w:pStyle w:val="S8"/>
        <w:spacing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797086" w:rsidRPr="00766968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bookmarkStart w:id="18" w:name="_Toc272338713"/>
      <w:r w:rsidRPr="00766968">
        <w:rPr>
          <w:sz w:val="28"/>
          <w:szCs w:val="28"/>
        </w:rPr>
        <w:t>Общая тепловая нагрузка на район составляет 142,03 Гкал/ч</w:t>
      </w:r>
      <w:r w:rsidR="00FF7457">
        <w:rPr>
          <w:sz w:val="28"/>
          <w:szCs w:val="28"/>
        </w:rPr>
        <w:t>ас</w:t>
      </w:r>
      <w:r w:rsidRPr="00766968">
        <w:rPr>
          <w:sz w:val="28"/>
          <w:szCs w:val="28"/>
        </w:rPr>
        <w:t>. Расчетная тепловая нагрузка на новое строительство –</w:t>
      </w:r>
      <w:r w:rsidR="00FF7457">
        <w:rPr>
          <w:sz w:val="28"/>
          <w:szCs w:val="28"/>
        </w:rPr>
        <w:t xml:space="preserve"> </w:t>
      </w:r>
      <w:r w:rsidRPr="00766968">
        <w:rPr>
          <w:sz w:val="28"/>
          <w:szCs w:val="28"/>
        </w:rPr>
        <w:t>49,67 Гкал/час.</w:t>
      </w:r>
    </w:p>
    <w:p w:rsidR="00797086" w:rsidRPr="00766968" w:rsidRDefault="00797086" w:rsidP="00797086">
      <w:pPr>
        <w:pStyle w:val="S8"/>
        <w:suppressAutoHyphens w:val="0"/>
        <w:spacing w:line="0" w:lineRule="atLeast"/>
        <w:rPr>
          <w:sz w:val="28"/>
          <w:szCs w:val="28"/>
        </w:rPr>
      </w:pPr>
      <w:r w:rsidRPr="00766968">
        <w:rPr>
          <w:sz w:val="28"/>
          <w:szCs w:val="28"/>
        </w:rPr>
        <w:t>Покрытие тепловых потребностей проектируемой территории района пре</w:t>
      </w:r>
      <w:r w:rsidRPr="00766968">
        <w:rPr>
          <w:sz w:val="28"/>
          <w:szCs w:val="28"/>
        </w:rPr>
        <w:t>д</w:t>
      </w:r>
      <w:r w:rsidRPr="00766968">
        <w:rPr>
          <w:sz w:val="28"/>
          <w:szCs w:val="28"/>
        </w:rPr>
        <w:t>лагается в зависимости от характера и компактности застройки.</w:t>
      </w:r>
    </w:p>
    <w:p w:rsidR="00797086" w:rsidRPr="00766968" w:rsidRDefault="00797086" w:rsidP="00797086">
      <w:pPr>
        <w:pStyle w:val="S8"/>
        <w:suppressAutoHyphens w:val="0"/>
        <w:spacing w:line="0" w:lineRule="atLeast"/>
        <w:rPr>
          <w:sz w:val="28"/>
          <w:szCs w:val="28"/>
        </w:rPr>
      </w:pPr>
      <w:r w:rsidRPr="00766968">
        <w:rPr>
          <w:sz w:val="28"/>
          <w:szCs w:val="28"/>
        </w:rPr>
        <w:t xml:space="preserve">Источники покрытия тепловых нагрузок: </w:t>
      </w:r>
      <w:r w:rsidR="00FF7457">
        <w:rPr>
          <w:sz w:val="28"/>
          <w:szCs w:val="28"/>
        </w:rPr>
        <w:t xml:space="preserve">теплоэлектроцентраль (далее – ТЭЦ) № </w:t>
      </w:r>
      <w:r w:rsidRPr="00766968">
        <w:rPr>
          <w:sz w:val="28"/>
          <w:szCs w:val="28"/>
        </w:rPr>
        <w:t>4 и проектируемые котельные.</w:t>
      </w:r>
    </w:p>
    <w:p w:rsidR="00797086" w:rsidRPr="00766968" w:rsidRDefault="00797086" w:rsidP="00797086">
      <w:pPr>
        <w:pStyle w:val="ae"/>
        <w:spacing w:before="0" w:beforeAutospacing="0" w:after="0" w:afterAutospacing="0" w:line="0" w:lineRule="atLeast"/>
        <w:rPr>
          <w:sz w:val="28"/>
          <w:szCs w:val="28"/>
        </w:rPr>
      </w:pPr>
      <w:r w:rsidRPr="00766968">
        <w:rPr>
          <w:sz w:val="28"/>
          <w:szCs w:val="28"/>
        </w:rPr>
        <w:t>Теплоснабжение кварталов, где остаётся сохраняемая застройка, предусма</w:t>
      </w:r>
      <w:r w:rsidRPr="00766968">
        <w:rPr>
          <w:sz w:val="28"/>
          <w:szCs w:val="28"/>
        </w:rPr>
        <w:t>т</w:t>
      </w:r>
      <w:r w:rsidRPr="00766968">
        <w:rPr>
          <w:sz w:val="28"/>
          <w:szCs w:val="28"/>
        </w:rPr>
        <w:t>ривается от существующих центральных тепловых пунктов (</w:t>
      </w:r>
      <w:r w:rsidR="00FF7457">
        <w:rPr>
          <w:sz w:val="28"/>
          <w:szCs w:val="28"/>
        </w:rPr>
        <w:t xml:space="preserve">далее - </w:t>
      </w:r>
      <w:r w:rsidRPr="00766968">
        <w:rPr>
          <w:sz w:val="28"/>
          <w:szCs w:val="28"/>
        </w:rPr>
        <w:t>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766968">
        <w:rPr>
          <w:sz w:val="28"/>
          <w:szCs w:val="28"/>
        </w:rPr>
        <w:t>а</w:t>
      </w:r>
      <w:r w:rsidRPr="00766968">
        <w:rPr>
          <w:sz w:val="28"/>
          <w:szCs w:val="28"/>
        </w:rPr>
        <w:t>новкой дополнительного оборудования. В кварталах с новой застройкой пред</w:t>
      </w:r>
      <w:r w:rsidRPr="00766968">
        <w:rPr>
          <w:sz w:val="28"/>
          <w:szCs w:val="28"/>
        </w:rPr>
        <w:t>у</w:t>
      </w:r>
      <w:r w:rsidRPr="00766968">
        <w:rPr>
          <w:sz w:val="28"/>
          <w:szCs w:val="28"/>
        </w:rPr>
        <w:t>сматривается строительство новых ЦТП.</w:t>
      </w:r>
    </w:p>
    <w:p w:rsidR="00797086" w:rsidRPr="00F874AB" w:rsidRDefault="00797086" w:rsidP="00797086">
      <w:pPr>
        <w:pStyle w:val="S8"/>
        <w:spacing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В настоящем разделе проекта планировки даны принципиальные решения по перспективному развитию теплоснабжения в проектируемом районе.</w:t>
      </w:r>
      <w:bookmarkEnd w:id="18"/>
    </w:p>
    <w:p w:rsidR="00797086" w:rsidRDefault="00797086" w:rsidP="00797086">
      <w:pPr>
        <w:pStyle w:val="S2"/>
        <w:spacing w:line="0" w:lineRule="atLeast"/>
        <w:rPr>
          <w:sz w:val="28"/>
        </w:rPr>
      </w:pPr>
      <w:r w:rsidRPr="00F874AB">
        <w:rPr>
          <w:sz w:val="28"/>
          <w:szCs w:val="28"/>
        </w:rPr>
        <w:t>Ожидаемые поквартальные тепловые потребности проектируемой застро</w:t>
      </w:r>
      <w:r w:rsidRPr="00F874AB">
        <w:rPr>
          <w:sz w:val="28"/>
          <w:szCs w:val="28"/>
        </w:rPr>
        <w:t>й</w:t>
      </w:r>
      <w:r w:rsidRPr="00F874AB">
        <w:rPr>
          <w:sz w:val="28"/>
          <w:szCs w:val="28"/>
        </w:rPr>
        <w:t>ки, подсчитанные по методике расчета удельных показателей, разработанной ОАО «</w:t>
      </w:r>
      <w:proofErr w:type="spellStart"/>
      <w:r w:rsidRPr="00F874AB">
        <w:rPr>
          <w:sz w:val="28"/>
          <w:szCs w:val="28"/>
        </w:rPr>
        <w:t>Новосибирсктеплоэнерго</w:t>
      </w:r>
      <w:proofErr w:type="spellEnd"/>
      <w:r w:rsidRPr="00F874AB">
        <w:rPr>
          <w:sz w:val="28"/>
          <w:szCs w:val="28"/>
        </w:rPr>
        <w:t>»</w:t>
      </w:r>
      <w:r w:rsidR="00FF7457">
        <w:rPr>
          <w:sz w:val="28"/>
          <w:szCs w:val="28"/>
        </w:rPr>
        <w:t>,</w:t>
      </w:r>
      <w:r w:rsidRPr="00F874AB">
        <w:rPr>
          <w:sz w:val="28"/>
          <w:szCs w:val="28"/>
        </w:rPr>
        <w:t xml:space="preserve"> приведены в </w:t>
      </w:r>
      <w:r w:rsidRPr="00F874AB">
        <w:rPr>
          <w:sz w:val="28"/>
        </w:rPr>
        <w:t>табличной форме.</w:t>
      </w:r>
    </w:p>
    <w:p w:rsidR="00797086" w:rsidRPr="00E63FB8" w:rsidRDefault="00797086" w:rsidP="00797086">
      <w:pPr>
        <w:pStyle w:val="S8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 xml:space="preserve">Схема тепловых сетей: до ЦТП </w:t>
      </w:r>
      <w:r w:rsidR="00FF7457">
        <w:rPr>
          <w:sz w:val="28"/>
          <w:szCs w:val="28"/>
        </w:rPr>
        <w:t xml:space="preserve">- </w:t>
      </w:r>
      <w:r w:rsidRPr="00E63FB8">
        <w:rPr>
          <w:sz w:val="28"/>
          <w:szCs w:val="28"/>
        </w:rPr>
        <w:t xml:space="preserve">2-трубная прокладка, после ЦТП </w:t>
      </w:r>
      <w:r w:rsidR="00FF7457">
        <w:rPr>
          <w:sz w:val="28"/>
          <w:szCs w:val="28"/>
        </w:rPr>
        <w:t xml:space="preserve">-                      </w:t>
      </w:r>
      <w:r w:rsidRPr="00E63FB8">
        <w:rPr>
          <w:sz w:val="28"/>
          <w:szCs w:val="28"/>
        </w:rPr>
        <w:t>4-трубная</w:t>
      </w:r>
      <w:r w:rsidR="00FF7457">
        <w:rPr>
          <w:sz w:val="28"/>
          <w:szCs w:val="28"/>
        </w:rPr>
        <w:t>,</w:t>
      </w:r>
      <w:r w:rsidRPr="00E63FB8">
        <w:rPr>
          <w:sz w:val="28"/>
          <w:szCs w:val="28"/>
        </w:rPr>
        <w:t xml:space="preserve"> совместно с водопроводом.</w:t>
      </w:r>
    </w:p>
    <w:p w:rsidR="00797086" w:rsidRPr="00F874AB" w:rsidRDefault="00797086" w:rsidP="0079708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Температура теплоносителя в сетях теплоснабжения</w:t>
      </w:r>
      <w:r w:rsidR="005B72FA">
        <w:rPr>
          <w:sz w:val="28"/>
          <w:szCs w:val="28"/>
        </w:rPr>
        <w:t>:</w:t>
      </w:r>
      <w:r w:rsidRPr="00F874AB">
        <w:rPr>
          <w:sz w:val="28"/>
          <w:szCs w:val="28"/>
        </w:rPr>
        <w:t xml:space="preserve"> до ЦТП</w:t>
      </w:r>
      <w:r w:rsidR="00FF7457"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150</w:t>
      </w:r>
      <w:r w:rsidR="00FF7457"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70</w:t>
      </w:r>
      <w:r w:rsidR="00FF7457">
        <w:rPr>
          <w:sz w:val="28"/>
          <w:szCs w:val="28"/>
        </w:rPr>
        <w:t xml:space="preserve"> </w:t>
      </w:r>
      <w:r w:rsidRPr="0002223D">
        <w:rPr>
          <w:sz w:val="22"/>
          <w:szCs w:val="28"/>
          <w:vertAlign w:val="superscript"/>
        </w:rPr>
        <w:t>0</w:t>
      </w:r>
      <w:r w:rsidRPr="00F874AB">
        <w:rPr>
          <w:sz w:val="28"/>
          <w:szCs w:val="28"/>
        </w:rPr>
        <w:t>С, после ЦТП – 130</w:t>
      </w:r>
      <w:r w:rsidR="00FF7457"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70</w:t>
      </w:r>
      <w:r w:rsidR="00FF7457">
        <w:rPr>
          <w:sz w:val="28"/>
          <w:szCs w:val="28"/>
        </w:rPr>
        <w:t xml:space="preserve"> </w:t>
      </w:r>
      <w:r w:rsidRPr="0002223D">
        <w:rPr>
          <w:sz w:val="22"/>
          <w:szCs w:val="28"/>
          <w:vertAlign w:val="superscript"/>
        </w:rPr>
        <w:t>0</w:t>
      </w:r>
      <w:r w:rsidRPr="00F874AB">
        <w:rPr>
          <w:sz w:val="28"/>
          <w:szCs w:val="28"/>
        </w:rPr>
        <w:t>С.</w:t>
      </w:r>
    </w:p>
    <w:p w:rsidR="00797086" w:rsidRPr="00F874AB" w:rsidRDefault="00797086" w:rsidP="0002223D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Схема подсоединения систем отопления и вентиляции основных потребит</w:t>
      </w:r>
      <w:r w:rsidRPr="00F874AB">
        <w:rPr>
          <w:sz w:val="28"/>
          <w:szCs w:val="28"/>
        </w:rPr>
        <w:t>е</w:t>
      </w:r>
      <w:r w:rsidRPr="00F874AB">
        <w:rPr>
          <w:sz w:val="28"/>
          <w:szCs w:val="28"/>
        </w:rPr>
        <w:t xml:space="preserve">лей: </w:t>
      </w:r>
    </w:p>
    <w:p w:rsidR="00797086" w:rsidRPr="00F874AB" w:rsidRDefault="00797086" w:rsidP="00797086">
      <w:pPr>
        <w:pStyle w:val="S8"/>
        <w:spacing w:line="240" w:lineRule="auto"/>
        <w:rPr>
          <w:sz w:val="28"/>
          <w:szCs w:val="28"/>
        </w:rPr>
      </w:pPr>
      <w:proofErr w:type="gramStart"/>
      <w:r w:rsidRPr="00F874AB">
        <w:rPr>
          <w:sz w:val="28"/>
          <w:szCs w:val="28"/>
        </w:rPr>
        <w:t>в зоне централизованного теплоснабжения от ТЭЦ – зависимая;</w:t>
      </w:r>
      <w:proofErr w:type="gramEnd"/>
    </w:p>
    <w:p w:rsidR="00797086" w:rsidRPr="00F874AB" w:rsidRDefault="00797086" w:rsidP="0079708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16</w:t>
      </w:r>
      <w:r w:rsidR="00FF7457"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24</w:t>
      </w:r>
      <w:r w:rsidR="00FF7457">
        <w:rPr>
          <w:sz w:val="28"/>
          <w:szCs w:val="28"/>
        </w:rPr>
        <w:t>-</w:t>
      </w:r>
      <w:r w:rsidRPr="00F874AB">
        <w:rPr>
          <w:sz w:val="28"/>
          <w:szCs w:val="28"/>
        </w:rPr>
        <w:t>эт</w:t>
      </w:r>
      <w:r w:rsidR="00FF7457">
        <w:rPr>
          <w:sz w:val="28"/>
          <w:szCs w:val="28"/>
        </w:rPr>
        <w:t>ажных</w:t>
      </w:r>
      <w:r w:rsidRPr="00F874AB">
        <w:rPr>
          <w:sz w:val="28"/>
          <w:szCs w:val="28"/>
        </w:rPr>
        <w:t xml:space="preserve"> зданий - по независимой схеме через свои </w:t>
      </w:r>
      <w:r>
        <w:rPr>
          <w:sz w:val="28"/>
          <w:szCs w:val="28"/>
        </w:rPr>
        <w:t>индивидуальные тепловые пункты</w:t>
      </w:r>
      <w:r w:rsidRPr="00F874AB">
        <w:rPr>
          <w:sz w:val="28"/>
          <w:szCs w:val="28"/>
        </w:rPr>
        <w:t>;</w:t>
      </w:r>
    </w:p>
    <w:p w:rsidR="00797086" w:rsidRPr="00F874AB" w:rsidRDefault="00797086" w:rsidP="0079708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здани</w:t>
      </w:r>
      <w:r w:rsidR="00FF7457">
        <w:rPr>
          <w:sz w:val="28"/>
          <w:szCs w:val="28"/>
        </w:rPr>
        <w:t>й меньшей этажности – через ЦТП.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 xml:space="preserve">Системы горячего водоснабжения потребителей присоединяются к </w:t>
      </w:r>
      <w:r w:rsidR="005B72FA">
        <w:rPr>
          <w:sz w:val="28"/>
          <w:szCs w:val="28"/>
        </w:rPr>
        <w:t xml:space="preserve">                        </w:t>
      </w:r>
      <w:r w:rsidRPr="00F874AB">
        <w:rPr>
          <w:sz w:val="28"/>
          <w:szCs w:val="28"/>
        </w:rPr>
        <w:t xml:space="preserve">2-трубным тепловым сетям через </w:t>
      </w:r>
      <w:proofErr w:type="spellStart"/>
      <w:r w:rsidRPr="00F874AB">
        <w:rPr>
          <w:sz w:val="28"/>
          <w:szCs w:val="28"/>
        </w:rPr>
        <w:t>водоподогреватели</w:t>
      </w:r>
      <w:proofErr w:type="spellEnd"/>
      <w:r w:rsidRPr="00F874AB">
        <w:rPr>
          <w:sz w:val="28"/>
          <w:szCs w:val="28"/>
        </w:rPr>
        <w:t xml:space="preserve"> (закры</w:t>
      </w:r>
      <w:r>
        <w:rPr>
          <w:sz w:val="28"/>
          <w:szCs w:val="28"/>
        </w:rPr>
        <w:t>тая система тепл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снабжения).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 прокладки </w:t>
      </w:r>
      <w:r w:rsidRPr="00F874AB">
        <w:rPr>
          <w:sz w:val="28"/>
          <w:szCs w:val="28"/>
        </w:rPr>
        <w:t>тепловы</w:t>
      </w:r>
      <w:r>
        <w:rPr>
          <w:sz w:val="28"/>
          <w:szCs w:val="28"/>
        </w:rPr>
        <w:t xml:space="preserve">х сетей – подземный, канальный </w:t>
      </w:r>
      <w:r w:rsidRPr="00F874AB">
        <w:rPr>
          <w:sz w:val="28"/>
          <w:szCs w:val="28"/>
        </w:rPr>
        <w:t>(</w:t>
      </w:r>
      <w:proofErr w:type="spellStart"/>
      <w:r w:rsidRPr="00F874AB">
        <w:rPr>
          <w:sz w:val="28"/>
          <w:szCs w:val="28"/>
        </w:rPr>
        <w:t>бесканальный</w:t>
      </w:r>
      <w:proofErr w:type="spellEnd"/>
      <w:r w:rsidRPr="00F874AB">
        <w:rPr>
          <w:sz w:val="28"/>
          <w:szCs w:val="28"/>
        </w:rPr>
        <w:t xml:space="preserve">) с изоляцией из </w:t>
      </w:r>
      <w:proofErr w:type="spellStart"/>
      <w:r>
        <w:rPr>
          <w:sz w:val="28"/>
          <w:szCs w:val="28"/>
        </w:rPr>
        <w:t>пенополиуретана</w:t>
      </w:r>
      <w:proofErr w:type="spellEnd"/>
      <w:r w:rsidRPr="00F874AB">
        <w:rPr>
          <w:sz w:val="28"/>
          <w:szCs w:val="28"/>
        </w:rPr>
        <w:t xml:space="preserve"> по технологии «труба в трубе». 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Трасса трубопроводов магистральных тепловых сетей проходит под газон</w:t>
      </w:r>
      <w:r w:rsidRPr="00F874AB">
        <w:rPr>
          <w:sz w:val="28"/>
          <w:szCs w:val="28"/>
        </w:rPr>
        <w:t>а</w:t>
      </w:r>
      <w:r w:rsidRPr="00F874AB">
        <w:rPr>
          <w:sz w:val="28"/>
          <w:szCs w:val="28"/>
        </w:rPr>
        <w:t xml:space="preserve">ми вдоль проезжей части с соблюдением </w:t>
      </w:r>
      <w:proofErr w:type="spellStart"/>
      <w:r w:rsidRPr="00F874AB">
        <w:rPr>
          <w:sz w:val="28"/>
          <w:szCs w:val="28"/>
        </w:rPr>
        <w:t>СНиП</w:t>
      </w:r>
      <w:proofErr w:type="spellEnd"/>
      <w:r w:rsidRPr="00F874AB">
        <w:rPr>
          <w:sz w:val="28"/>
          <w:szCs w:val="28"/>
        </w:rPr>
        <w:t xml:space="preserve"> 41-02-2003 «Тепловые сети».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Для обеспечения над</w:t>
      </w:r>
      <w:r w:rsidR="005B72FA"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предусматривается резерв</w:t>
      </w:r>
      <w:r w:rsidRPr="00F874AB">
        <w:rPr>
          <w:sz w:val="28"/>
          <w:szCs w:val="28"/>
        </w:rPr>
        <w:t>и</w:t>
      </w:r>
      <w:r w:rsidRPr="00F874AB">
        <w:rPr>
          <w:sz w:val="28"/>
          <w:szCs w:val="28"/>
        </w:rPr>
        <w:t>рование теплосети по магистралям с созданием кольцевых сетей (</w:t>
      </w:r>
      <w:proofErr w:type="spellStart"/>
      <w:r w:rsidRPr="00F874AB">
        <w:rPr>
          <w:sz w:val="28"/>
          <w:szCs w:val="28"/>
        </w:rPr>
        <w:t>закольцовкой</w:t>
      </w:r>
      <w:proofErr w:type="spellEnd"/>
      <w:r w:rsidRPr="00F874AB">
        <w:rPr>
          <w:sz w:val="28"/>
          <w:szCs w:val="28"/>
        </w:rPr>
        <w:t>) пут</w:t>
      </w:r>
      <w:r w:rsidR="005B72FA">
        <w:rPr>
          <w:sz w:val="28"/>
          <w:szCs w:val="28"/>
        </w:rPr>
        <w:t>е</w:t>
      </w:r>
      <w:r w:rsidRPr="00F874AB">
        <w:rPr>
          <w:sz w:val="28"/>
          <w:szCs w:val="28"/>
        </w:rPr>
        <w:t>м устройства перемычек по смежным улицам.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При прокладке подающей тепло</w:t>
      </w:r>
      <w:r>
        <w:rPr>
          <w:sz w:val="28"/>
          <w:szCs w:val="28"/>
        </w:rPr>
        <w:t xml:space="preserve">вой </w:t>
      </w:r>
      <w:r w:rsidRPr="00F874AB">
        <w:rPr>
          <w:sz w:val="28"/>
          <w:szCs w:val="28"/>
        </w:rPr>
        <w:t>магистрали под полотном улиц и дорог необходимо устройство проходных каналов для исключения выброса воды на п</w:t>
      </w:r>
      <w:r w:rsidRPr="00F874AB">
        <w:rPr>
          <w:sz w:val="28"/>
          <w:szCs w:val="28"/>
        </w:rPr>
        <w:t>о</w:t>
      </w:r>
      <w:r w:rsidRPr="00F874AB">
        <w:rPr>
          <w:sz w:val="28"/>
          <w:szCs w:val="28"/>
        </w:rPr>
        <w:t>верхность дороги в случае возникновения дефектов.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Сброс воды из камер тепловых сетей предусматривается в ливневую кан</w:t>
      </w:r>
      <w:r w:rsidRPr="00F874AB">
        <w:rPr>
          <w:sz w:val="28"/>
          <w:szCs w:val="28"/>
        </w:rPr>
        <w:t>а</w:t>
      </w:r>
      <w:r w:rsidRPr="00F874AB">
        <w:rPr>
          <w:sz w:val="28"/>
          <w:szCs w:val="28"/>
        </w:rPr>
        <w:t>лизацию (глубина заложения ливневой канализации составляет 2</w:t>
      </w:r>
      <w:r w:rsidR="005B72FA"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5</w:t>
      </w:r>
      <w:r w:rsidR="005B72FA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м).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Повышению над</w:t>
      </w:r>
      <w:r w:rsidR="005B72FA"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района способствует и  ко</w:t>
      </w:r>
      <w:r w:rsidRPr="00F874AB">
        <w:rPr>
          <w:sz w:val="28"/>
          <w:szCs w:val="28"/>
        </w:rPr>
        <w:t>м</w:t>
      </w:r>
      <w:r w:rsidRPr="00F874AB">
        <w:rPr>
          <w:sz w:val="28"/>
          <w:szCs w:val="28"/>
        </w:rPr>
        <w:t>плексная автоматизация систем, обеспечивающая: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подачу теплоты потребителям в требуемом количестве (наличие регул</w:t>
      </w:r>
      <w:r w:rsidRPr="00F874AB">
        <w:rPr>
          <w:sz w:val="28"/>
          <w:szCs w:val="28"/>
        </w:rPr>
        <w:t>и</w:t>
      </w:r>
      <w:r w:rsidRPr="00F874AB">
        <w:rPr>
          <w:sz w:val="28"/>
          <w:szCs w:val="28"/>
        </w:rPr>
        <w:t xml:space="preserve">рующей арматуры и </w:t>
      </w:r>
      <w:r>
        <w:rPr>
          <w:sz w:val="28"/>
          <w:szCs w:val="28"/>
        </w:rPr>
        <w:t>контрольно-измерительного прибора</w:t>
      </w:r>
      <w:r w:rsidRPr="00F874AB">
        <w:rPr>
          <w:sz w:val="28"/>
          <w:szCs w:val="28"/>
        </w:rPr>
        <w:t>);</w:t>
      </w:r>
    </w:p>
    <w:p w:rsidR="00797086" w:rsidRPr="00F874AB" w:rsidRDefault="00797086" w:rsidP="005B72FA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устойчивый </w:t>
      </w:r>
      <w:r w:rsidRPr="00F874AB">
        <w:rPr>
          <w:sz w:val="28"/>
          <w:szCs w:val="28"/>
        </w:rPr>
        <w:t>гидравлический режим работы систем отопления зданий;</w:t>
      </w:r>
    </w:p>
    <w:p w:rsidR="00797086" w:rsidRPr="00F874AB" w:rsidRDefault="00797086" w:rsidP="00797086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организацию автономной циркуляции в местных системах отопления при па</w:t>
      </w:r>
      <w:r>
        <w:rPr>
          <w:sz w:val="28"/>
          <w:szCs w:val="28"/>
        </w:rPr>
        <w:t>дении давления в тепловых сетях.</w:t>
      </w:r>
    </w:p>
    <w:p w:rsidR="00797086" w:rsidRPr="00CC24DD" w:rsidRDefault="00797086" w:rsidP="00797086">
      <w:pPr>
        <w:rPr>
          <w:b/>
          <w:highlight w:val="cyan"/>
        </w:rPr>
      </w:pPr>
    </w:p>
    <w:p w:rsidR="00797086" w:rsidRPr="004A2779" w:rsidRDefault="00797086" w:rsidP="00797086">
      <w:pPr>
        <w:ind w:firstLine="0"/>
        <w:jc w:val="center"/>
        <w:rPr>
          <w:b/>
        </w:rPr>
      </w:pPr>
      <w:r w:rsidRPr="004A2779">
        <w:rPr>
          <w:b/>
        </w:rPr>
        <w:t>5.5. Газоснабжение</w:t>
      </w:r>
    </w:p>
    <w:p w:rsidR="00797086" w:rsidRPr="004A2779" w:rsidRDefault="00797086" w:rsidP="00797086">
      <w:pPr>
        <w:jc w:val="center"/>
        <w:rPr>
          <w:b/>
        </w:rPr>
      </w:pPr>
    </w:p>
    <w:p w:rsidR="00797086" w:rsidRPr="004A2779" w:rsidRDefault="00797086" w:rsidP="0079708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Территория в границах проекта планировки газифицирована. Система газоснабжения двухступенчатая – газопроводы высокого давления до 0,6 МПа и низкого давления до 0,003 МПа. </w:t>
      </w:r>
    </w:p>
    <w:p w:rsidR="00797086" w:rsidRPr="004A2779" w:rsidRDefault="00797086" w:rsidP="0079708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Направления использования газа: </w:t>
      </w:r>
    </w:p>
    <w:p w:rsidR="00797086" w:rsidRPr="004A2779" w:rsidRDefault="00797086" w:rsidP="0079708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бытовые нужды населения (приготовление пищи, </w:t>
      </w:r>
      <w:r w:rsidR="005B72FA">
        <w:rPr>
          <w:sz w:val="28"/>
          <w:szCs w:val="28"/>
        </w:rPr>
        <w:t>горячее водоснабжение</w:t>
      </w:r>
      <w:r w:rsidRPr="004A2779">
        <w:rPr>
          <w:sz w:val="28"/>
          <w:szCs w:val="28"/>
        </w:rPr>
        <w:t>);</w:t>
      </w:r>
    </w:p>
    <w:p w:rsidR="00797086" w:rsidRPr="004A2779" w:rsidRDefault="00797086" w:rsidP="00797086">
      <w:pPr>
        <w:pStyle w:val="S8"/>
        <w:spacing w:line="240" w:lineRule="auto"/>
        <w:rPr>
          <w:sz w:val="28"/>
          <w:szCs w:val="28"/>
        </w:rPr>
      </w:pPr>
      <w:proofErr w:type="spellStart"/>
      <w:r w:rsidRPr="004A2779">
        <w:rPr>
          <w:sz w:val="28"/>
          <w:szCs w:val="28"/>
        </w:rPr>
        <w:t>теплоисточники</w:t>
      </w:r>
      <w:proofErr w:type="spellEnd"/>
      <w:r w:rsidRPr="004A2779">
        <w:rPr>
          <w:sz w:val="28"/>
          <w:szCs w:val="28"/>
        </w:rPr>
        <w:t xml:space="preserve">. </w:t>
      </w:r>
    </w:p>
    <w:p w:rsidR="00797086" w:rsidRPr="004A2779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По ул</w:t>
      </w:r>
      <w:r w:rsidR="005B72FA">
        <w:rPr>
          <w:sz w:val="28"/>
          <w:szCs w:val="28"/>
        </w:rPr>
        <w:t>.</w:t>
      </w:r>
      <w:r w:rsidRPr="004A2779">
        <w:rPr>
          <w:sz w:val="28"/>
          <w:szCs w:val="28"/>
        </w:rPr>
        <w:t xml:space="preserve"> Жуковского, </w:t>
      </w:r>
      <w:r w:rsidR="005B72FA" w:rsidRPr="004A2779">
        <w:rPr>
          <w:sz w:val="28"/>
          <w:szCs w:val="28"/>
        </w:rPr>
        <w:t>ул</w:t>
      </w:r>
      <w:r w:rsidR="005B72FA">
        <w:rPr>
          <w:sz w:val="28"/>
          <w:szCs w:val="28"/>
        </w:rPr>
        <w:t>.</w:t>
      </w:r>
      <w:r w:rsidR="005B72FA" w:rsidRPr="004A2779">
        <w:rPr>
          <w:sz w:val="28"/>
          <w:szCs w:val="28"/>
        </w:rPr>
        <w:t xml:space="preserve"> </w:t>
      </w:r>
      <w:r w:rsidRPr="004A2779">
        <w:rPr>
          <w:sz w:val="28"/>
          <w:szCs w:val="28"/>
        </w:rPr>
        <w:t xml:space="preserve">Стасова, </w:t>
      </w:r>
      <w:r w:rsidR="005B72FA" w:rsidRPr="004A2779">
        <w:rPr>
          <w:sz w:val="28"/>
          <w:szCs w:val="28"/>
        </w:rPr>
        <w:t>ул</w:t>
      </w:r>
      <w:r w:rsidR="005B72FA">
        <w:rPr>
          <w:sz w:val="28"/>
          <w:szCs w:val="28"/>
        </w:rPr>
        <w:t>.</w:t>
      </w:r>
      <w:r w:rsidR="005B72FA" w:rsidRPr="004A2779">
        <w:rPr>
          <w:sz w:val="28"/>
          <w:szCs w:val="28"/>
        </w:rPr>
        <w:t xml:space="preserve"> </w:t>
      </w:r>
      <w:r w:rsidRPr="004A2779">
        <w:rPr>
          <w:sz w:val="28"/>
          <w:szCs w:val="28"/>
        </w:rPr>
        <w:t>Сухарной проходит газопровод высок</w:t>
      </w:r>
      <w:r w:rsidRPr="004A2779">
        <w:rPr>
          <w:sz w:val="28"/>
          <w:szCs w:val="28"/>
        </w:rPr>
        <w:t>о</w:t>
      </w:r>
      <w:r w:rsidRPr="004A2779">
        <w:rPr>
          <w:sz w:val="28"/>
          <w:szCs w:val="28"/>
        </w:rPr>
        <w:t>го давления II категории (до 0,6 МПа) Д 500 мм протяженностью 2,84 км.</w:t>
      </w:r>
    </w:p>
    <w:p w:rsidR="00797086" w:rsidRPr="004A2779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Южная часть площадки обеспечивается газопроводом</w:t>
      </w:r>
      <w:proofErr w:type="gramStart"/>
      <w:r w:rsidRPr="004A2779">
        <w:rPr>
          <w:sz w:val="28"/>
          <w:szCs w:val="28"/>
        </w:rPr>
        <w:t xml:space="preserve"> Д</w:t>
      </w:r>
      <w:proofErr w:type="gramEnd"/>
      <w:r w:rsidRPr="004A2779">
        <w:rPr>
          <w:sz w:val="28"/>
          <w:szCs w:val="28"/>
        </w:rPr>
        <w:t> 219 мм, жилая м</w:t>
      </w:r>
      <w:r w:rsidRPr="004A2779">
        <w:rPr>
          <w:sz w:val="28"/>
          <w:szCs w:val="28"/>
        </w:rPr>
        <w:t>а</w:t>
      </w:r>
      <w:r w:rsidRPr="004A2779">
        <w:rPr>
          <w:sz w:val="28"/>
          <w:szCs w:val="28"/>
        </w:rPr>
        <w:t xml:space="preserve">лоэтажная застройка с восточной стороны – по газопроводам Д 114 мм по </w:t>
      </w:r>
      <w:proofErr w:type="spellStart"/>
      <w:r w:rsidRPr="004A2779">
        <w:rPr>
          <w:sz w:val="28"/>
          <w:szCs w:val="28"/>
        </w:rPr>
        <w:t>Моч</w:t>
      </w:r>
      <w:r w:rsidRPr="004A2779">
        <w:rPr>
          <w:sz w:val="28"/>
          <w:szCs w:val="28"/>
        </w:rPr>
        <w:t>и</w:t>
      </w:r>
      <w:r w:rsidRPr="004A2779">
        <w:rPr>
          <w:sz w:val="28"/>
          <w:szCs w:val="28"/>
        </w:rPr>
        <w:t>щенскому</w:t>
      </w:r>
      <w:proofErr w:type="spellEnd"/>
      <w:r w:rsidRPr="004A2779">
        <w:rPr>
          <w:sz w:val="28"/>
          <w:szCs w:val="28"/>
        </w:rPr>
        <w:t xml:space="preserve"> шоссе и ул. 30 лет Октября.</w:t>
      </w:r>
    </w:p>
    <w:p w:rsidR="00797086" w:rsidRPr="004A2779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Тепловые источники и промышленные потребители подключаются к газ</w:t>
      </w:r>
      <w:r w:rsidRPr="004A2779">
        <w:rPr>
          <w:sz w:val="28"/>
          <w:szCs w:val="28"/>
        </w:rPr>
        <w:t>о</w:t>
      </w:r>
      <w:r w:rsidRPr="004A2779">
        <w:rPr>
          <w:sz w:val="28"/>
          <w:szCs w:val="28"/>
        </w:rPr>
        <w:t>проводам высокого давления. Бытовые потребители подключены через газора</w:t>
      </w:r>
      <w:r w:rsidRPr="004A2779">
        <w:rPr>
          <w:sz w:val="28"/>
          <w:szCs w:val="28"/>
        </w:rPr>
        <w:t>с</w:t>
      </w:r>
      <w:r w:rsidRPr="004A2779">
        <w:rPr>
          <w:sz w:val="28"/>
          <w:szCs w:val="28"/>
        </w:rPr>
        <w:t xml:space="preserve">пределительные пункты и шкафные газораспределительные пункты тупиковыми распределительными газопроводами. </w:t>
      </w:r>
    </w:p>
    <w:p w:rsidR="00797086" w:rsidRPr="004A2779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Не охвачена газоснабжением зона малоэтажной застройки в </w:t>
      </w:r>
      <w:proofErr w:type="spellStart"/>
      <w:proofErr w:type="gramStart"/>
      <w:r w:rsidRPr="004A2779">
        <w:rPr>
          <w:sz w:val="28"/>
          <w:szCs w:val="28"/>
        </w:rPr>
        <w:t>северо-запад</w:t>
      </w:r>
      <w:r w:rsidR="0002223D">
        <w:rPr>
          <w:sz w:val="28"/>
          <w:szCs w:val="28"/>
        </w:rPr>
        <w:t>-</w:t>
      </w:r>
      <w:r w:rsidRPr="004A2779">
        <w:rPr>
          <w:sz w:val="28"/>
          <w:szCs w:val="28"/>
        </w:rPr>
        <w:t>ной</w:t>
      </w:r>
      <w:proofErr w:type="spellEnd"/>
      <w:proofErr w:type="gramEnd"/>
      <w:r w:rsidRPr="004A2779">
        <w:rPr>
          <w:sz w:val="28"/>
          <w:szCs w:val="28"/>
        </w:rPr>
        <w:t xml:space="preserve"> части территории.</w:t>
      </w:r>
    </w:p>
    <w:p w:rsidR="00797086" w:rsidRPr="004A2779" w:rsidRDefault="00797086" w:rsidP="0002223D">
      <w:pPr>
        <w:pStyle w:val="S8"/>
        <w:suppressAutoHyphens w:val="0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 xml:space="preserve">Дальнейшая газификация площадки возможна в соответствии с </w:t>
      </w:r>
      <w:r>
        <w:rPr>
          <w:sz w:val="28"/>
          <w:szCs w:val="28"/>
        </w:rPr>
        <w:t>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скими условиями</w:t>
      </w:r>
      <w:r w:rsidRPr="004A2779">
        <w:rPr>
          <w:sz w:val="28"/>
          <w:szCs w:val="28"/>
        </w:rPr>
        <w:t xml:space="preserve"> ООО «</w:t>
      </w:r>
      <w:proofErr w:type="spellStart"/>
      <w:r w:rsidRPr="004A2779">
        <w:rPr>
          <w:sz w:val="28"/>
          <w:szCs w:val="28"/>
        </w:rPr>
        <w:t>Сибгипрониигаз</w:t>
      </w:r>
      <w:proofErr w:type="spellEnd"/>
      <w:r w:rsidRPr="004A2779">
        <w:rPr>
          <w:sz w:val="28"/>
          <w:szCs w:val="28"/>
        </w:rPr>
        <w:t>» (письмо от 15.02.2010 № 048).</w:t>
      </w:r>
    </w:p>
    <w:p w:rsidR="00797086" w:rsidRPr="004A2779" w:rsidRDefault="00797086" w:rsidP="0079708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Направления расходования газа в перспективе сохраняются.</w:t>
      </w:r>
    </w:p>
    <w:p w:rsidR="00797086" w:rsidRPr="004A2779" w:rsidRDefault="00797086" w:rsidP="00797086">
      <w:pPr>
        <w:pStyle w:val="S8"/>
        <w:spacing w:line="240" w:lineRule="auto"/>
        <w:rPr>
          <w:sz w:val="28"/>
          <w:szCs w:val="28"/>
        </w:rPr>
      </w:pPr>
      <w:r w:rsidRPr="004A2779">
        <w:rPr>
          <w:sz w:val="28"/>
          <w:szCs w:val="28"/>
        </w:rPr>
        <w:t>Прогнозируемые потребности газа для нужд жилищно-коммунального хозяйства составят 63 млн. куб. м/год.</w:t>
      </w:r>
    </w:p>
    <w:p w:rsidR="00797086" w:rsidRDefault="00797086" w:rsidP="00797086">
      <w:pPr>
        <w:rPr>
          <w:b/>
          <w:highlight w:val="cyan"/>
        </w:rPr>
      </w:pPr>
    </w:p>
    <w:p w:rsidR="005B72FA" w:rsidRDefault="005B72FA" w:rsidP="00797086">
      <w:pPr>
        <w:rPr>
          <w:b/>
          <w:highlight w:val="cyan"/>
        </w:rPr>
      </w:pPr>
    </w:p>
    <w:p w:rsidR="00797086" w:rsidRPr="00C32142" w:rsidRDefault="00797086" w:rsidP="00797086">
      <w:pPr>
        <w:ind w:firstLine="0"/>
        <w:jc w:val="center"/>
        <w:rPr>
          <w:b/>
        </w:rPr>
      </w:pPr>
      <w:r w:rsidRPr="00C32142">
        <w:rPr>
          <w:b/>
        </w:rPr>
        <w:lastRenderedPageBreak/>
        <w:t>5.6. Электроснабжение</w:t>
      </w:r>
    </w:p>
    <w:p w:rsidR="00797086" w:rsidRDefault="00797086" w:rsidP="00797086">
      <w:pPr>
        <w:jc w:val="center"/>
        <w:rPr>
          <w:b/>
          <w:highlight w:val="cyan"/>
        </w:rPr>
      </w:pPr>
    </w:p>
    <w:p w:rsidR="005B72FA" w:rsidRPr="005B72FA" w:rsidRDefault="005B72FA" w:rsidP="005B72FA">
      <w:pPr>
        <w:ind w:firstLine="0"/>
        <w:jc w:val="center"/>
        <w:rPr>
          <w:b/>
        </w:rPr>
      </w:pPr>
      <w:r w:rsidRPr="005B72FA">
        <w:rPr>
          <w:b/>
        </w:rPr>
        <w:t>5.6.1. Существующее положение</w:t>
      </w:r>
    </w:p>
    <w:p w:rsidR="005B72FA" w:rsidRPr="001149A6" w:rsidRDefault="005B72FA" w:rsidP="005B72FA">
      <w:pPr>
        <w:ind w:firstLine="0"/>
        <w:jc w:val="center"/>
        <w:rPr>
          <w:b/>
          <w:highlight w:val="cyan"/>
        </w:rPr>
      </w:pPr>
    </w:p>
    <w:p w:rsidR="00797086" w:rsidRPr="00EE57BF" w:rsidRDefault="00797086" w:rsidP="00797086">
      <w:r>
        <w:t xml:space="preserve">Потребителями электроэнергии в границах проектируемой </w:t>
      </w:r>
      <w:r w:rsidRPr="00EE57BF">
        <w:t>территории, я</w:t>
      </w:r>
      <w:r w:rsidRPr="00EE57BF">
        <w:t>в</w:t>
      </w:r>
      <w:r w:rsidRPr="00EE57BF">
        <w:t>ляются жилые</w:t>
      </w:r>
      <w:r>
        <w:t xml:space="preserve"> дома</w:t>
      </w:r>
      <w:r w:rsidRPr="00EE57BF">
        <w:t xml:space="preserve"> и общественные здания. </w:t>
      </w:r>
      <w:r>
        <w:t>Подсч</w:t>
      </w:r>
      <w:r w:rsidR="005B72FA">
        <w:t>е</w:t>
      </w:r>
      <w:r>
        <w:t xml:space="preserve">т электрических нагрузок </w:t>
      </w:r>
      <w:r w:rsidRPr="00EE57BF">
        <w:t xml:space="preserve"> выполнен по удельны</w:t>
      </w:r>
      <w:r w:rsidR="000B0D41">
        <w:t xml:space="preserve">м показателям в соответствии с </w:t>
      </w:r>
      <w:r w:rsidRPr="00EE57BF">
        <w:t>Инструкцией по проектир</w:t>
      </w:r>
      <w:r w:rsidRPr="00EE57BF">
        <w:t>о</w:t>
      </w:r>
      <w:r w:rsidRPr="00EE57BF">
        <w:t>ванию городских элек</w:t>
      </w:r>
      <w:r w:rsidR="000B0D41">
        <w:t>трических сетей (РД34.20.185-94)</w:t>
      </w:r>
      <w:r w:rsidRPr="00EE57BF">
        <w:t xml:space="preserve"> с уч</w:t>
      </w:r>
      <w:r w:rsidR="005B72FA">
        <w:t>е</w:t>
      </w:r>
      <w:r w:rsidRPr="00EE57BF">
        <w:t xml:space="preserve">том приготовления </w:t>
      </w:r>
      <w:r w:rsidR="005B72FA" w:rsidRPr="00EE57BF">
        <w:t>пищ</w:t>
      </w:r>
      <w:r w:rsidR="005B72FA">
        <w:t>и</w:t>
      </w:r>
      <w:r w:rsidR="005B72FA" w:rsidRPr="00EE57BF">
        <w:t xml:space="preserve"> </w:t>
      </w:r>
      <w:r w:rsidRPr="00EE57BF">
        <w:t>в жилых домах на газовых плитах. Удельная электрическая н</w:t>
      </w:r>
      <w:r>
        <w:t>агрузка на ра</w:t>
      </w:r>
      <w:r>
        <w:t>с</w:t>
      </w:r>
      <w:r>
        <w:t>ч</w:t>
      </w:r>
      <w:r w:rsidR="005B72FA">
        <w:t>е</w:t>
      </w:r>
      <w:r>
        <w:t xml:space="preserve">тный период составит </w:t>
      </w:r>
      <w:r w:rsidRPr="00EE57BF">
        <w:t>0,6 кВт на человека.</w:t>
      </w:r>
    </w:p>
    <w:p w:rsidR="00797086" w:rsidRPr="00EE57BF" w:rsidRDefault="00797086" w:rsidP="00797086">
      <w:r w:rsidRPr="00EE57BF">
        <w:t>Электрические нагрузки общественных зданий общегородского значения определены по удельным показателям и аналогам.</w:t>
      </w:r>
    </w:p>
    <w:p w:rsidR="002D172D" w:rsidRDefault="00797086" w:rsidP="002D172D">
      <w:r w:rsidRPr="00EE57BF">
        <w:t>По степени над</w:t>
      </w:r>
      <w:r w:rsidR="005B72FA">
        <w:t>е</w:t>
      </w:r>
      <w:r w:rsidRPr="00EE57BF">
        <w:t>жности электроснабжения потребители района относятся</w:t>
      </w:r>
      <w:r w:rsidR="005B72FA">
        <w:t xml:space="preserve"> </w:t>
      </w:r>
      <w:r w:rsidRPr="00EE57BF">
        <w:t>в основном ко II и III категориям</w:t>
      </w:r>
      <w:r w:rsidR="005B72FA">
        <w:t>,</w:t>
      </w:r>
      <w:r w:rsidRPr="00EE57BF">
        <w:t xml:space="preserve"> за исключением устройств охранной, противоп</w:t>
      </w:r>
      <w:r w:rsidRPr="00EE57BF">
        <w:t>о</w:t>
      </w:r>
      <w:r w:rsidRPr="00EE57BF">
        <w:t>жарной сигнализации и лифтовых установок, относящихся к I категории («Пр</w:t>
      </w:r>
      <w:r w:rsidRPr="00EE57BF">
        <w:t>и</w:t>
      </w:r>
      <w:r w:rsidRPr="00EE57BF">
        <w:t>ложение 2» РД34.20.185-94).</w:t>
      </w:r>
    </w:p>
    <w:p w:rsidR="005B72FA" w:rsidRDefault="005B72FA" w:rsidP="002D172D"/>
    <w:p w:rsidR="005B72FA" w:rsidRPr="005B72FA" w:rsidRDefault="005B72FA" w:rsidP="005B72FA">
      <w:pPr>
        <w:ind w:firstLine="0"/>
        <w:jc w:val="center"/>
        <w:rPr>
          <w:b/>
        </w:rPr>
      </w:pPr>
      <w:r w:rsidRPr="005B72FA">
        <w:rPr>
          <w:b/>
        </w:rPr>
        <w:t>5.6.2. </w:t>
      </w:r>
      <w:r w:rsidR="002D172D" w:rsidRPr="005B72FA">
        <w:rPr>
          <w:b/>
        </w:rPr>
        <w:t>П</w:t>
      </w:r>
      <w:r w:rsidR="00797086" w:rsidRPr="005B72FA">
        <w:rPr>
          <w:b/>
        </w:rPr>
        <w:t>роектируемое электроснабжение</w:t>
      </w:r>
    </w:p>
    <w:p w:rsidR="005B72FA" w:rsidRDefault="005B72FA" w:rsidP="002D172D"/>
    <w:p w:rsidR="00632BC7" w:rsidRDefault="00797086" w:rsidP="00797086">
      <w:r w:rsidRPr="00D11133">
        <w:t>Сеть 110 кВ</w:t>
      </w:r>
      <w:r w:rsidR="002D172D">
        <w:t>.</w:t>
      </w:r>
      <w:r w:rsidR="005B72FA">
        <w:t xml:space="preserve"> </w:t>
      </w:r>
    </w:p>
    <w:p w:rsidR="00797086" w:rsidRPr="00EE57BF" w:rsidRDefault="00797086" w:rsidP="00797086">
      <w:proofErr w:type="gramStart"/>
      <w:r w:rsidRPr="00EE57BF">
        <w:t>Обеспечение электроэнергией потребителей проектируемой застройки в с</w:t>
      </w:r>
      <w:r w:rsidRPr="00EE57BF">
        <w:t>о</w:t>
      </w:r>
      <w:r w:rsidRPr="00EE57BF">
        <w:t xml:space="preserve">ответствии с письмом </w:t>
      </w:r>
      <w:r w:rsidR="005B72FA" w:rsidRPr="00EE57BF">
        <w:t>ОАО «</w:t>
      </w:r>
      <w:r w:rsidR="005B72FA">
        <w:t>Р</w:t>
      </w:r>
      <w:r w:rsidR="005B72FA" w:rsidRPr="00EE57BF">
        <w:t>егиональные электрические сети</w:t>
      </w:r>
      <w:r w:rsidR="005B72FA">
        <w:t xml:space="preserve">» </w:t>
      </w:r>
      <w:r w:rsidRPr="00EE57BF">
        <w:t>от</w:t>
      </w:r>
      <w:r w:rsidR="005B72FA">
        <w:t> </w:t>
      </w:r>
      <w:r w:rsidRPr="00EE57BF">
        <w:t>04.02.2014</w:t>
      </w:r>
      <w:r w:rsidR="005B72FA" w:rsidRPr="005B72FA">
        <w:t xml:space="preserve"> </w:t>
      </w:r>
      <w:r w:rsidR="005B72FA">
        <w:t>№ </w:t>
      </w:r>
      <w:r w:rsidR="005B72FA" w:rsidRPr="00EE57BF">
        <w:t>РЭС–13</w:t>
      </w:r>
      <w:r w:rsidR="005B72FA">
        <w:t>/</w:t>
      </w:r>
      <w:r w:rsidR="005B72FA" w:rsidRPr="00EE57BF">
        <w:t>881</w:t>
      </w:r>
      <w:r>
        <w:t xml:space="preserve"> будет </w:t>
      </w:r>
      <w:r w:rsidRPr="00EE57BF">
        <w:t xml:space="preserve">осуществляться от существующей подстанции </w:t>
      </w:r>
      <w:r w:rsidR="005B72FA">
        <w:t xml:space="preserve">(далее - ПС) </w:t>
      </w:r>
      <w:r w:rsidRPr="00EE57BF">
        <w:t>220</w:t>
      </w:r>
      <w:r w:rsidR="005B72FA">
        <w:t>/</w:t>
      </w:r>
      <w:r w:rsidRPr="00EE57BF">
        <w:t>110</w:t>
      </w:r>
      <w:r w:rsidR="005B72FA">
        <w:t>/</w:t>
      </w:r>
      <w:r w:rsidRPr="00EE57BF">
        <w:t>10</w:t>
      </w:r>
      <w:r w:rsidR="005B72FA">
        <w:t> кВ «Правобережная»</w:t>
      </w:r>
      <w:r w:rsidRPr="00EE57BF">
        <w:t xml:space="preserve"> при условии е</w:t>
      </w:r>
      <w:r w:rsidR="005B72FA">
        <w:t>е</w:t>
      </w:r>
      <w:r w:rsidRPr="00EE57BF">
        <w:t xml:space="preserve"> реконструкции с заменой </w:t>
      </w:r>
      <w:r>
        <w:t>авт</w:t>
      </w:r>
      <w:r>
        <w:t>о</w:t>
      </w:r>
      <w:r>
        <w:t>трансформатора</w:t>
      </w:r>
      <w:r w:rsidRPr="00EE57BF">
        <w:t xml:space="preserve"> мощностью 2х125</w:t>
      </w:r>
      <w:r w:rsidR="005B72FA">
        <w:t xml:space="preserve"> </w:t>
      </w:r>
      <w:r w:rsidRPr="00EE57BF">
        <w:t>МВА на 2х200</w:t>
      </w:r>
      <w:r w:rsidR="005B72FA">
        <w:t xml:space="preserve"> </w:t>
      </w:r>
      <w:r w:rsidRPr="00EE57BF">
        <w:t xml:space="preserve">МВА, установкой </w:t>
      </w:r>
      <w:r>
        <w:t>линейно-разъединительных трансформаторов</w:t>
      </w:r>
      <w:r w:rsidRPr="00EE57BF">
        <w:t xml:space="preserve"> 2х63</w:t>
      </w:r>
      <w:r w:rsidR="005B72FA">
        <w:t xml:space="preserve"> </w:t>
      </w:r>
      <w:r w:rsidRPr="00EE57BF">
        <w:t>МВА и заменой выключателей 110 и 220</w:t>
      </w:r>
      <w:r w:rsidR="005B72FA">
        <w:t> </w:t>
      </w:r>
      <w:r w:rsidRPr="00EE57BF">
        <w:t>кВ.</w:t>
      </w:r>
      <w:proofErr w:type="gramEnd"/>
    </w:p>
    <w:p w:rsidR="00797086" w:rsidRPr="00EE57BF" w:rsidRDefault="00797086" w:rsidP="00797086">
      <w:r w:rsidRPr="00EE57BF">
        <w:t>Электрическая нагрузка пр</w:t>
      </w:r>
      <w:r w:rsidR="005B72FA">
        <w:t>оектируемого района составит 20,</w:t>
      </w:r>
      <w:r w:rsidRPr="00EE57BF">
        <w:t>34 МВт, п</w:t>
      </w:r>
      <w:r w:rsidRPr="00EE57BF">
        <w:t>о</w:t>
      </w:r>
      <w:r w:rsidRPr="00EE57BF">
        <w:t>требление электроэнергии – 66000 тыс. к</w:t>
      </w:r>
      <w:r w:rsidR="005B72FA">
        <w:t>В</w:t>
      </w:r>
      <w:r w:rsidRPr="00EE57BF">
        <w:t>т/час в год.</w:t>
      </w:r>
    </w:p>
    <w:p w:rsidR="00632BC7" w:rsidRDefault="00797086" w:rsidP="005B72FA">
      <w:r w:rsidRPr="00D11133">
        <w:t>Сеть 10 кВ</w:t>
      </w:r>
      <w:r w:rsidR="002D172D">
        <w:t xml:space="preserve">. </w:t>
      </w:r>
    </w:p>
    <w:p w:rsidR="00797086" w:rsidRPr="00EE57BF" w:rsidRDefault="00797086" w:rsidP="005B72FA">
      <w:r w:rsidRPr="00EE57BF">
        <w:t>Для распределения электроэнергии по потребителям потребуется стро</w:t>
      </w:r>
      <w:r w:rsidRPr="00EE57BF">
        <w:t>и</w:t>
      </w:r>
      <w:r w:rsidRPr="00EE57BF">
        <w:t>тельство 18 трансформаторных подстанций 10</w:t>
      </w:r>
      <w:r w:rsidR="00632BC7">
        <w:t>/</w:t>
      </w:r>
      <w:r w:rsidRPr="00EE57BF">
        <w:t>0,4</w:t>
      </w:r>
      <w:r w:rsidR="005B72FA">
        <w:t xml:space="preserve"> </w:t>
      </w:r>
      <w:r w:rsidRPr="00EE57BF">
        <w:t xml:space="preserve">кВ, запитанных от </w:t>
      </w:r>
      <w:r>
        <w:t xml:space="preserve">закрытых распределительных устройств </w:t>
      </w:r>
      <w:r w:rsidRPr="00EE57BF">
        <w:t>10 кВ ПС «Правобережная».</w:t>
      </w:r>
    </w:p>
    <w:p w:rsidR="00797086" w:rsidRPr="00EE57BF" w:rsidRDefault="00797086" w:rsidP="00797086">
      <w:r w:rsidRPr="00EE57BF">
        <w:t>Проектом рекомендуется применить к строительству отдельно стоящие распределительные пункты 10</w:t>
      </w:r>
      <w:r w:rsidR="005B72FA">
        <w:t xml:space="preserve"> </w:t>
      </w:r>
      <w:r w:rsidRPr="00EE57BF">
        <w:t>кВ и трансформаторные подстанции напряжением 10</w:t>
      </w:r>
      <w:r w:rsidR="005B72FA">
        <w:t>/</w:t>
      </w:r>
      <w:r w:rsidRPr="00EE57BF">
        <w:t xml:space="preserve">0,4 кВ комплектно-блочного исполнения полной заводской готовности с </w:t>
      </w:r>
      <w:r w:rsidR="005B72FA">
        <w:t xml:space="preserve">                 </w:t>
      </w:r>
      <w:r w:rsidRPr="00EE57BF">
        <w:t>2 трансформаторами мощно</w:t>
      </w:r>
      <w:r>
        <w:t xml:space="preserve">стью до 1000 </w:t>
      </w:r>
      <w:proofErr w:type="spellStart"/>
      <w:r>
        <w:t>кВА</w:t>
      </w:r>
      <w:proofErr w:type="spellEnd"/>
      <w:r>
        <w:t xml:space="preserve"> </w:t>
      </w:r>
      <w:r w:rsidRPr="00EE57BF">
        <w:t xml:space="preserve">с кабельными вводами высокого и низкого напряжения. </w:t>
      </w:r>
    </w:p>
    <w:p w:rsidR="00797086" w:rsidRPr="00EE57BF" w:rsidRDefault="00797086" w:rsidP="00797086">
      <w:r w:rsidRPr="00EE57BF">
        <w:t>Питающие линии 10 кВ к распределительным пунктам 10</w:t>
      </w:r>
      <w:r w:rsidR="00632BC7">
        <w:t xml:space="preserve"> </w:t>
      </w:r>
      <w:r w:rsidRPr="00EE57BF">
        <w:t>кВ, распредел</w:t>
      </w:r>
      <w:r w:rsidRPr="00EE57BF">
        <w:t>и</w:t>
      </w:r>
      <w:r w:rsidRPr="00EE57BF">
        <w:t>тель</w:t>
      </w:r>
      <w:r>
        <w:t xml:space="preserve">ные сети 10 кВ от распределительного пункта к сетевым трансформаторным </w:t>
      </w:r>
      <w:r w:rsidRPr="00EE57BF">
        <w:t>п</w:t>
      </w:r>
      <w:r>
        <w:t>одстанциям 10</w:t>
      </w:r>
      <w:r w:rsidR="00632BC7">
        <w:t>/</w:t>
      </w:r>
      <w:r>
        <w:t>0,4 кВ кварталов и сети 0,4</w:t>
      </w:r>
      <w:r w:rsidR="00632BC7">
        <w:t xml:space="preserve"> </w:t>
      </w:r>
      <w:r>
        <w:t xml:space="preserve">кВ выполняются </w:t>
      </w:r>
      <w:r w:rsidRPr="00EE57BF">
        <w:t>кабелем, проклад</w:t>
      </w:r>
      <w:r w:rsidRPr="00EE57BF">
        <w:t>ы</w:t>
      </w:r>
      <w:r w:rsidRPr="00EE57BF">
        <w:t>ваемым в земляной траншее.</w:t>
      </w:r>
    </w:p>
    <w:p w:rsidR="00797086" w:rsidRPr="00EE57BF" w:rsidRDefault="00797086" w:rsidP="00797086">
      <w:r w:rsidRPr="00EE57BF">
        <w:t>Питание каждого проектируемого распределительного пункта выполняется двумя взаимно резервируемыми фидерами. Схема распределительной сети 10</w:t>
      </w:r>
      <w:r w:rsidR="00632BC7">
        <w:t xml:space="preserve"> кВ принимается </w:t>
      </w:r>
      <w:r w:rsidRPr="00EE57BF">
        <w:t>петлевой с аварийной перемычкой, разомкнутой в нормальном р</w:t>
      </w:r>
      <w:r w:rsidRPr="00EE57BF">
        <w:t>е</w:t>
      </w:r>
      <w:r w:rsidRPr="00EE57BF">
        <w:t>жиме работы.</w:t>
      </w:r>
    </w:p>
    <w:p w:rsidR="002D172D" w:rsidRDefault="00797086" w:rsidP="002D172D">
      <w:r w:rsidRPr="00EE57BF">
        <w:lastRenderedPageBreak/>
        <w:t>Существующие сети 10</w:t>
      </w:r>
      <w:r w:rsidR="00632BC7">
        <w:t xml:space="preserve"> </w:t>
      </w:r>
      <w:r w:rsidRPr="00EE57BF">
        <w:t>кВ и 04</w:t>
      </w:r>
      <w:r w:rsidR="00632BC7">
        <w:t xml:space="preserve"> </w:t>
      </w:r>
      <w:r w:rsidRPr="00EE57BF">
        <w:t>кВ, попадающие под проектируемую з</w:t>
      </w:r>
      <w:r w:rsidRPr="00EE57BF">
        <w:t>а</w:t>
      </w:r>
      <w:r w:rsidR="00632BC7">
        <w:t>стройку: не</w:t>
      </w:r>
      <w:r w:rsidRPr="00EE57BF">
        <w:t>используемые - подлежат демонтажу, используемые – перекладке по новой трассе.</w:t>
      </w:r>
    </w:p>
    <w:p w:rsidR="00797086" w:rsidRPr="00D11133" w:rsidRDefault="00797086" w:rsidP="002D172D">
      <w:r w:rsidRPr="00D11133">
        <w:t>Сеть уличного освещения</w:t>
      </w:r>
      <w:r w:rsidR="002D172D">
        <w:t>.</w:t>
      </w:r>
    </w:p>
    <w:p w:rsidR="00797086" w:rsidRPr="00EE57BF" w:rsidRDefault="00797086" w:rsidP="00797086">
      <w:r w:rsidRPr="00EE57BF">
        <w:t>Сети уличного освещения запроектированы кабелем, прокладываемым в земляной траншее</w:t>
      </w:r>
    </w:p>
    <w:p w:rsidR="00797086" w:rsidRPr="00EE57BF" w:rsidRDefault="00797086" w:rsidP="00797086">
      <w:r w:rsidRPr="00EE57BF">
        <w:t>Опоры сети уличного освещения металлические. Светильники  наружного освещения принимаются с энергосберегающими лампами.</w:t>
      </w:r>
    </w:p>
    <w:p w:rsidR="00797086" w:rsidRPr="007129DA" w:rsidRDefault="00797086" w:rsidP="00797086">
      <w:r w:rsidRPr="00EE57BF">
        <w:t>Управление сетями уличного освещения – централизованное с использов</w:t>
      </w:r>
      <w:r w:rsidRPr="00EE57BF">
        <w:t>а</w:t>
      </w:r>
      <w:r w:rsidRPr="00EE57BF">
        <w:t>нием специальных устройств телемеханики.</w:t>
      </w:r>
    </w:p>
    <w:p w:rsidR="00797086" w:rsidRPr="00EE57BF" w:rsidRDefault="00797086" w:rsidP="00797086"/>
    <w:p w:rsidR="00797086" w:rsidRPr="00480C1F" w:rsidRDefault="00797086" w:rsidP="00797086">
      <w:pPr>
        <w:ind w:firstLine="0"/>
        <w:jc w:val="center"/>
        <w:rPr>
          <w:b/>
        </w:rPr>
      </w:pPr>
      <w:r>
        <w:rPr>
          <w:b/>
        </w:rPr>
        <w:t>5</w:t>
      </w:r>
      <w:r w:rsidRPr="00480C1F">
        <w:rPr>
          <w:b/>
        </w:rPr>
        <w:t>.7. Связь</w:t>
      </w:r>
    </w:p>
    <w:p w:rsidR="00797086" w:rsidRPr="00480C1F" w:rsidRDefault="00797086" w:rsidP="00797086">
      <w:pPr>
        <w:jc w:val="center"/>
        <w:rPr>
          <w:b/>
        </w:rPr>
      </w:pP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19" w:name="_Toc272840975"/>
      <w:r w:rsidRPr="00480C1F">
        <w:rPr>
          <w:sz w:val="28"/>
          <w:szCs w:val="28"/>
        </w:rPr>
        <w:t xml:space="preserve">Расчет </w:t>
      </w:r>
      <w:proofErr w:type="gramStart"/>
      <w:r w:rsidRPr="00480C1F">
        <w:rPr>
          <w:sz w:val="28"/>
          <w:szCs w:val="28"/>
        </w:rPr>
        <w:t>числа абонентов телефонной сети общего пользования проектиру</w:t>
      </w:r>
      <w:r w:rsidRPr="00480C1F">
        <w:rPr>
          <w:sz w:val="28"/>
          <w:szCs w:val="28"/>
        </w:rPr>
        <w:t>е</w:t>
      </w:r>
      <w:r w:rsidRPr="00480C1F">
        <w:rPr>
          <w:sz w:val="28"/>
          <w:szCs w:val="28"/>
        </w:rPr>
        <w:t>мого района</w:t>
      </w:r>
      <w:proofErr w:type="gramEnd"/>
      <w:r w:rsidRPr="00480C1F">
        <w:rPr>
          <w:sz w:val="28"/>
          <w:szCs w:val="28"/>
        </w:rPr>
        <w:t xml:space="preserve"> осуществляется из условия </w:t>
      </w:r>
      <w:r>
        <w:rPr>
          <w:sz w:val="28"/>
          <w:szCs w:val="28"/>
        </w:rPr>
        <w:t>стопроцентного</w:t>
      </w:r>
      <w:r w:rsidRPr="00480C1F">
        <w:rPr>
          <w:sz w:val="28"/>
          <w:szCs w:val="28"/>
        </w:rPr>
        <w:t xml:space="preserve"> удовлетворения заявок на установку телефонов в жилом и общественном секторе. Количество потенц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>альных абонентов городской телефонной сети общего пользования составит пр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>мерно 7400.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Для обеспечения телефонизацией проектируемого района необходимо будет  открыть новую цифровую автоматическую телефонную станцию емкостью 8000</w:t>
      </w:r>
      <w:r w:rsidR="0044567D">
        <w:rPr>
          <w:sz w:val="28"/>
          <w:szCs w:val="28"/>
        </w:rPr>
        <w:t> </w:t>
      </w:r>
      <w:r w:rsidRPr="00480C1F">
        <w:rPr>
          <w:sz w:val="28"/>
          <w:szCs w:val="28"/>
        </w:rPr>
        <w:t xml:space="preserve">номеров с включением в городскую телефонную сеть по оптоволоконным линиям. 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Телефонные линии, попадающие под новую застройку, должны быть пер</w:t>
      </w:r>
      <w:r w:rsidRPr="00480C1F">
        <w:rPr>
          <w:sz w:val="28"/>
          <w:szCs w:val="28"/>
        </w:rPr>
        <w:t>е</w:t>
      </w:r>
      <w:r w:rsidRPr="00480C1F">
        <w:rPr>
          <w:sz w:val="28"/>
          <w:szCs w:val="28"/>
        </w:rPr>
        <w:t>несены или демонтированы.</w:t>
      </w:r>
    </w:p>
    <w:p w:rsidR="00797086" w:rsidRPr="00480C1F" w:rsidRDefault="00797086" w:rsidP="00797086">
      <w:pPr>
        <w:rPr>
          <w:b/>
        </w:rPr>
      </w:pPr>
    </w:p>
    <w:p w:rsidR="00797086" w:rsidRPr="00480C1F" w:rsidRDefault="00797086" w:rsidP="00797086">
      <w:pPr>
        <w:ind w:firstLine="0"/>
        <w:jc w:val="center"/>
        <w:rPr>
          <w:b/>
        </w:rPr>
      </w:pPr>
      <w:r>
        <w:rPr>
          <w:b/>
        </w:rPr>
        <w:t>5</w:t>
      </w:r>
      <w:r w:rsidRPr="00480C1F">
        <w:rPr>
          <w:b/>
        </w:rPr>
        <w:t>.8. Радиофикация</w:t>
      </w:r>
    </w:p>
    <w:p w:rsidR="00797086" w:rsidRPr="00480C1F" w:rsidRDefault="00797086" w:rsidP="00797086">
      <w:pPr>
        <w:jc w:val="center"/>
        <w:rPr>
          <w:b/>
        </w:rPr>
      </w:pPr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  <w:bookmarkStart w:id="20" w:name="_Toc287107271"/>
      <w:bookmarkStart w:id="21" w:name="_Toc294799593"/>
      <w:r w:rsidRPr="00480C1F">
        <w:rPr>
          <w:sz w:val="28"/>
          <w:szCs w:val="28"/>
        </w:rPr>
        <w:t xml:space="preserve">Обеспечение жителей и организаций проектируемого района возможно двумя способами: </w:t>
      </w:r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от существующей городской радиотрансляционной сети;</w:t>
      </w:r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путем организации </w:t>
      </w:r>
      <w:proofErr w:type="spellStart"/>
      <w:r w:rsidRPr="00480C1F">
        <w:rPr>
          <w:sz w:val="28"/>
          <w:szCs w:val="28"/>
        </w:rPr>
        <w:t>трехпрограммного</w:t>
      </w:r>
      <w:proofErr w:type="spellEnd"/>
      <w:r w:rsidRPr="00480C1F">
        <w:rPr>
          <w:sz w:val="28"/>
          <w:szCs w:val="28"/>
        </w:rPr>
        <w:t xml:space="preserve"> эфирного вещания.</w:t>
      </w:r>
    </w:p>
    <w:p w:rsidR="00797086" w:rsidRPr="00480C1F" w:rsidRDefault="00797086" w:rsidP="00797086">
      <w:pPr>
        <w:rPr>
          <w:b/>
        </w:rPr>
      </w:pPr>
    </w:p>
    <w:p w:rsidR="00797086" w:rsidRPr="00480C1F" w:rsidRDefault="00797086" w:rsidP="00797086">
      <w:pPr>
        <w:ind w:firstLine="0"/>
        <w:jc w:val="center"/>
        <w:rPr>
          <w:b/>
        </w:rPr>
      </w:pPr>
      <w:r>
        <w:rPr>
          <w:b/>
        </w:rPr>
        <w:t>6</w:t>
      </w:r>
      <w:r w:rsidRPr="00480C1F">
        <w:rPr>
          <w:b/>
        </w:rPr>
        <w:t>. Охрана окружающей среды</w:t>
      </w:r>
      <w:bookmarkEnd w:id="19"/>
      <w:bookmarkEnd w:id="20"/>
      <w:bookmarkEnd w:id="21"/>
    </w:p>
    <w:p w:rsidR="00797086" w:rsidRPr="00480C1F" w:rsidRDefault="00797086" w:rsidP="00797086">
      <w:pPr>
        <w:jc w:val="center"/>
        <w:rPr>
          <w:b/>
        </w:rPr>
      </w:pP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Большая часть проектируемой территории занята лесами </w:t>
      </w:r>
      <w:proofErr w:type="spellStart"/>
      <w:r w:rsidRPr="00480C1F">
        <w:rPr>
          <w:sz w:val="28"/>
          <w:szCs w:val="28"/>
        </w:rPr>
        <w:t>Заельцовского</w:t>
      </w:r>
      <w:proofErr w:type="spellEnd"/>
      <w:r w:rsidRPr="00480C1F">
        <w:rPr>
          <w:sz w:val="28"/>
          <w:szCs w:val="28"/>
        </w:rPr>
        <w:t xml:space="preserve"> б</w:t>
      </w:r>
      <w:r w:rsidRPr="00480C1F">
        <w:rPr>
          <w:sz w:val="28"/>
          <w:szCs w:val="28"/>
        </w:rPr>
        <w:t>о</w:t>
      </w:r>
      <w:r w:rsidRPr="00480C1F">
        <w:rPr>
          <w:sz w:val="28"/>
          <w:szCs w:val="28"/>
        </w:rPr>
        <w:t>ра. Здесь отсутствуют крупные стационарные источники загрязнения, что об</w:t>
      </w:r>
      <w:r w:rsidRPr="00480C1F">
        <w:rPr>
          <w:sz w:val="28"/>
          <w:szCs w:val="28"/>
        </w:rPr>
        <w:t>у</w:t>
      </w:r>
      <w:r w:rsidRPr="00480C1F">
        <w:rPr>
          <w:sz w:val="28"/>
          <w:szCs w:val="28"/>
        </w:rPr>
        <w:t>славливает достаточно благоприятную экологическую обстановку. Одной из важных экологических проблем является низкое качество воды в водных объектах (реки Обь, 2-я Ельцовка), однако их загрязнение происходит выше по течению, вне границ проектируемой территории. Также здесь имеются участки с повыше</w:t>
      </w:r>
      <w:r w:rsidRPr="00480C1F">
        <w:rPr>
          <w:sz w:val="28"/>
          <w:szCs w:val="28"/>
        </w:rPr>
        <w:t>н</w:t>
      </w:r>
      <w:r w:rsidRPr="00480C1F">
        <w:rPr>
          <w:sz w:val="28"/>
          <w:szCs w:val="28"/>
        </w:rPr>
        <w:t>ными концентрациями радионуклидов, что обуславливает необходимость более тщательного радиационного мониторинга.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На проектируемой территории расположен ряд объектов, накладывающих градостроительные ограничения: санитарно-защитные зоны объектов производс</w:t>
      </w:r>
      <w:r w:rsidRPr="00480C1F">
        <w:rPr>
          <w:sz w:val="28"/>
          <w:szCs w:val="28"/>
        </w:rPr>
        <w:t>т</w:t>
      </w:r>
      <w:r w:rsidRPr="00480C1F">
        <w:rPr>
          <w:sz w:val="28"/>
          <w:szCs w:val="28"/>
        </w:rPr>
        <w:t xml:space="preserve">венной, коммунально-складской, инженерной и транспортной инфраструктуры, а также охранные зоны линий и объектов инженерной инфраструктуры. </w:t>
      </w:r>
      <w:proofErr w:type="gramStart"/>
      <w:r w:rsidRPr="00480C1F">
        <w:rPr>
          <w:sz w:val="28"/>
          <w:szCs w:val="28"/>
        </w:rPr>
        <w:t>Основн</w:t>
      </w:r>
      <w:r w:rsidRPr="00480C1F">
        <w:rPr>
          <w:sz w:val="28"/>
          <w:szCs w:val="28"/>
        </w:rPr>
        <w:t>ы</w:t>
      </w:r>
      <w:r w:rsidRPr="00480C1F">
        <w:rPr>
          <w:sz w:val="28"/>
          <w:szCs w:val="28"/>
        </w:rPr>
        <w:lastRenderedPageBreak/>
        <w:t xml:space="preserve">ми из них являются </w:t>
      </w:r>
      <w:proofErr w:type="spellStart"/>
      <w:r w:rsidRPr="00480C1F">
        <w:rPr>
          <w:sz w:val="28"/>
          <w:szCs w:val="28"/>
        </w:rPr>
        <w:t>Заельцовское</w:t>
      </w:r>
      <w:proofErr w:type="spellEnd"/>
      <w:r w:rsidRPr="00480C1F">
        <w:rPr>
          <w:sz w:val="28"/>
          <w:szCs w:val="28"/>
        </w:rPr>
        <w:t xml:space="preserve"> кладбище, </w:t>
      </w:r>
      <w:proofErr w:type="spellStart"/>
      <w:r w:rsidRPr="00480C1F">
        <w:rPr>
          <w:sz w:val="28"/>
          <w:szCs w:val="28"/>
        </w:rPr>
        <w:t>снегоотвал</w:t>
      </w:r>
      <w:proofErr w:type="spellEnd"/>
      <w:r w:rsidRPr="00480C1F">
        <w:rPr>
          <w:sz w:val="28"/>
          <w:szCs w:val="28"/>
        </w:rPr>
        <w:t xml:space="preserve"> по ул.</w:t>
      </w:r>
      <w:r w:rsidRPr="00480C1F">
        <w:rPr>
          <w:sz w:val="28"/>
          <w:szCs w:val="28"/>
          <w:lang w:val="en-US"/>
        </w:rPr>
        <w:t> </w:t>
      </w:r>
      <w:r w:rsidRPr="00480C1F">
        <w:rPr>
          <w:sz w:val="28"/>
          <w:szCs w:val="28"/>
        </w:rPr>
        <w:t>Сухарной и маг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>стральный трубопровод.</w:t>
      </w:r>
      <w:proofErr w:type="gramEnd"/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В настоящем разделе разработаны предложения об охране основных компонентов окружающей среды (воздушного бассейна, водных объектов, почв), которые будут способствовать сохранению экологического равновесия и благоприятной санитарно-эпидемиологической обстановки, а также ликвидации их отрицательного воздействия на территорию города. 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К числу основных мероприятий, предусматриваемых проектом, следует о</w:t>
      </w:r>
      <w:r w:rsidRPr="00480C1F">
        <w:rPr>
          <w:sz w:val="28"/>
          <w:szCs w:val="28"/>
        </w:rPr>
        <w:t>т</w:t>
      </w:r>
      <w:r w:rsidRPr="00480C1F">
        <w:rPr>
          <w:sz w:val="28"/>
          <w:szCs w:val="28"/>
        </w:rPr>
        <w:t xml:space="preserve">нести вынос производственных объектов и </w:t>
      </w:r>
      <w:proofErr w:type="spellStart"/>
      <w:r w:rsidRPr="00480C1F">
        <w:rPr>
          <w:sz w:val="28"/>
          <w:szCs w:val="28"/>
        </w:rPr>
        <w:t>снегоотвала</w:t>
      </w:r>
      <w:proofErr w:type="spellEnd"/>
      <w:r w:rsidRPr="00480C1F">
        <w:rPr>
          <w:sz w:val="28"/>
          <w:szCs w:val="28"/>
        </w:rPr>
        <w:t>, организацию и благоус</w:t>
      </w:r>
      <w:r w:rsidRPr="00480C1F">
        <w:rPr>
          <w:sz w:val="28"/>
          <w:szCs w:val="28"/>
        </w:rPr>
        <w:t>т</w:t>
      </w:r>
      <w:r w:rsidRPr="00480C1F">
        <w:rPr>
          <w:sz w:val="28"/>
          <w:szCs w:val="28"/>
        </w:rPr>
        <w:t xml:space="preserve">ройство санитарно-защитных зон, </w:t>
      </w:r>
      <w:proofErr w:type="spellStart"/>
      <w:r w:rsidRPr="00480C1F">
        <w:rPr>
          <w:sz w:val="28"/>
          <w:szCs w:val="28"/>
        </w:rPr>
        <w:t>водоохранных</w:t>
      </w:r>
      <w:proofErr w:type="spellEnd"/>
      <w:r w:rsidRPr="00480C1F">
        <w:rPr>
          <w:sz w:val="28"/>
          <w:szCs w:val="28"/>
        </w:rPr>
        <w:t xml:space="preserve"> зон и прибрежных защитных полос, развитие системы радиационного мониторинга, а также ряд мероприятий, направленных на снижение негативного влияния автомобильного транспорта.</w:t>
      </w:r>
    </w:p>
    <w:p w:rsidR="00797086" w:rsidRDefault="00797086" w:rsidP="00797086">
      <w:pPr>
        <w:jc w:val="center"/>
        <w:rPr>
          <w:b/>
        </w:rPr>
      </w:pPr>
      <w:bookmarkStart w:id="22" w:name="_Toc264460104"/>
    </w:p>
    <w:p w:rsidR="0044567D" w:rsidRDefault="0044567D" w:rsidP="003A1DEF">
      <w:pPr>
        <w:ind w:firstLine="0"/>
        <w:jc w:val="center"/>
        <w:rPr>
          <w:b/>
        </w:rPr>
      </w:pPr>
      <w:r>
        <w:rPr>
          <w:b/>
        </w:rPr>
        <w:t>6.1. </w:t>
      </w:r>
      <w:r w:rsidR="00797086" w:rsidRPr="00147AA0">
        <w:rPr>
          <w:b/>
        </w:rPr>
        <w:t>Мероприятия по охране воздушного бассейна</w:t>
      </w:r>
      <w:bookmarkEnd w:id="22"/>
      <w:r w:rsidR="00797086" w:rsidRPr="00147AA0">
        <w:rPr>
          <w:b/>
        </w:rPr>
        <w:t xml:space="preserve">, предполагающие </w:t>
      </w:r>
    </w:p>
    <w:p w:rsidR="00797086" w:rsidRDefault="00797086" w:rsidP="003A1DEF">
      <w:pPr>
        <w:ind w:firstLine="0"/>
        <w:jc w:val="center"/>
        <w:rPr>
          <w:b/>
        </w:rPr>
      </w:pPr>
      <w:r w:rsidRPr="00147AA0">
        <w:rPr>
          <w:b/>
        </w:rPr>
        <w:t>снижение вредного воздейс</w:t>
      </w:r>
      <w:r w:rsidR="000B0D41">
        <w:rPr>
          <w:b/>
        </w:rPr>
        <w:t>твия от стационарных источников</w:t>
      </w:r>
    </w:p>
    <w:p w:rsidR="000B0D41" w:rsidRDefault="000B0D41" w:rsidP="003A1DEF">
      <w:pPr>
        <w:ind w:firstLine="0"/>
        <w:jc w:val="center"/>
        <w:rPr>
          <w:b/>
        </w:rPr>
      </w:pPr>
    </w:p>
    <w:p w:rsidR="00797086" w:rsidRPr="000B0D41" w:rsidRDefault="000B0D41" w:rsidP="000B0D41">
      <w:r w:rsidRPr="000B0D41">
        <w:t>Планируется проведение следующих мероприятий: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разработка проектов и организация санитарно-защитных зон для объектов, оказывающих негативное воздействие на состояние окружающей среды (гаражно-строительных кооперативов, АЗС, котельных)</w:t>
      </w:r>
      <w:r w:rsidR="0044567D">
        <w:rPr>
          <w:sz w:val="28"/>
          <w:szCs w:val="28"/>
        </w:rPr>
        <w:t>,</w:t>
      </w:r>
      <w:r w:rsidRPr="00480C1F">
        <w:rPr>
          <w:sz w:val="28"/>
          <w:szCs w:val="28"/>
        </w:rPr>
        <w:t xml:space="preserve"> в соответствии с </w:t>
      </w:r>
      <w:r w:rsidR="0083072D">
        <w:rPr>
          <w:sz w:val="28"/>
          <w:szCs w:val="28"/>
        </w:rPr>
        <w:t xml:space="preserve">новой редакцией </w:t>
      </w:r>
      <w:proofErr w:type="spellStart"/>
      <w:r w:rsidRPr="00480C1F">
        <w:rPr>
          <w:sz w:val="28"/>
          <w:szCs w:val="28"/>
        </w:rPr>
        <w:t>СанПиН</w:t>
      </w:r>
      <w:proofErr w:type="spellEnd"/>
      <w:r w:rsidRPr="00480C1F">
        <w:rPr>
          <w:sz w:val="28"/>
          <w:szCs w:val="28"/>
        </w:rPr>
        <w:t xml:space="preserve"> 2.2.1/2.1.1.1200-03 «Санитарно-защитные зоны и санитарная классиф</w:t>
      </w:r>
      <w:r w:rsidRPr="00480C1F">
        <w:rPr>
          <w:sz w:val="28"/>
          <w:szCs w:val="28"/>
        </w:rPr>
        <w:t>и</w:t>
      </w:r>
      <w:r w:rsidRPr="00480C1F">
        <w:rPr>
          <w:sz w:val="28"/>
          <w:szCs w:val="28"/>
        </w:rPr>
        <w:t>кация предприя</w:t>
      </w:r>
      <w:r w:rsidR="0083072D">
        <w:rPr>
          <w:sz w:val="28"/>
          <w:szCs w:val="28"/>
        </w:rPr>
        <w:t>тий, сооружений и иных объектов</w:t>
      </w:r>
      <w:r w:rsidRPr="00480C1F">
        <w:rPr>
          <w:sz w:val="28"/>
          <w:szCs w:val="28"/>
        </w:rPr>
        <w:t>»;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реконструкция и газификация котельных с закрытием экологически неэ</w:t>
      </w:r>
      <w:r w:rsidRPr="00480C1F">
        <w:rPr>
          <w:sz w:val="28"/>
          <w:szCs w:val="28"/>
        </w:rPr>
        <w:t>ф</w:t>
      </w:r>
      <w:r w:rsidRPr="00480C1F">
        <w:rPr>
          <w:sz w:val="28"/>
          <w:szCs w:val="28"/>
        </w:rPr>
        <w:t>фективных;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вынос за пределы проектируемой территории производственных объектов.</w:t>
      </w:r>
    </w:p>
    <w:p w:rsidR="00797086" w:rsidRDefault="00797086" w:rsidP="0079708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797086" w:rsidRDefault="0044567D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6.2. </w:t>
      </w:r>
      <w:r w:rsidR="00797086" w:rsidRPr="00147AA0">
        <w:rPr>
          <w:b/>
          <w:sz w:val="28"/>
          <w:szCs w:val="28"/>
        </w:rPr>
        <w:t xml:space="preserve">Мероприятия, направленные на снижение воздействия </w:t>
      </w:r>
    </w:p>
    <w:p w:rsidR="00797086" w:rsidRDefault="0044567D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147AA0">
        <w:rPr>
          <w:b/>
          <w:sz w:val="28"/>
          <w:szCs w:val="28"/>
        </w:rPr>
        <w:t>от</w:t>
      </w:r>
      <w:r>
        <w:rPr>
          <w:b/>
          <w:sz w:val="28"/>
          <w:szCs w:val="28"/>
        </w:rPr>
        <w:t xml:space="preserve"> </w:t>
      </w:r>
      <w:r w:rsidR="002D172D">
        <w:rPr>
          <w:b/>
          <w:sz w:val="28"/>
          <w:szCs w:val="28"/>
        </w:rPr>
        <w:t>а</w:t>
      </w:r>
      <w:r w:rsidR="00797086" w:rsidRPr="00147AA0">
        <w:rPr>
          <w:b/>
          <w:sz w:val="28"/>
          <w:szCs w:val="28"/>
        </w:rPr>
        <w:t>втотранспорта</w:t>
      </w:r>
    </w:p>
    <w:p w:rsidR="002D172D" w:rsidRDefault="002D172D" w:rsidP="0079708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0B0D41" w:rsidRPr="000B0D41" w:rsidRDefault="000B0D41" w:rsidP="000B0D41">
      <w:r w:rsidRPr="000B0D41">
        <w:t>Планируется проведение следующих мероприятий: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сооружение и обустройство мест хранения автомобильных транспортных сре</w:t>
      </w:r>
      <w:proofErr w:type="gramStart"/>
      <w:r w:rsidRPr="00480C1F">
        <w:rPr>
          <w:sz w:val="28"/>
          <w:szCs w:val="28"/>
        </w:rPr>
        <w:t>дств дл</w:t>
      </w:r>
      <w:proofErr w:type="gramEnd"/>
      <w:r w:rsidRPr="00480C1F">
        <w:rPr>
          <w:sz w:val="28"/>
          <w:szCs w:val="28"/>
        </w:rPr>
        <w:t xml:space="preserve">я жителей проектируемой территории и посетителей рекреационной зоны </w:t>
      </w:r>
      <w:proofErr w:type="spellStart"/>
      <w:r w:rsidRPr="00480C1F">
        <w:rPr>
          <w:sz w:val="28"/>
          <w:szCs w:val="28"/>
        </w:rPr>
        <w:t>Заельцовского</w:t>
      </w:r>
      <w:proofErr w:type="spellEnd"/>
      <w:r w:rsidRPr="00480C1F">
        <w:rPr>
          <w:sz w:val="28"/>
          <w:szCs w:val="28"/>
        </w:rPr>
        <w:t xml:space="preserve"> района;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установка </w:t>
      </w:r>
      <w:proofErr w:type="spellStart"/>
      <w:r w:rsidRPr="00480C1F">
        <w:rPr>
          <w:sz w:val="28"/>
          <w:szCs w:val="28"/>
        </w:rPr>
        <w:t>шумозащитных</w:t>
      </w:r>
      <w:proofErr w:type="spellEnd"/>
      <w:r w:rsidRPr="00480C1F">
        <w:rPr>
          <w:sz w:val="28"/>
          <w:szCs w:val="28"/>
        </w:rPr>
        <w:t xml:space="preserve"> экранов вдоль проектируемой скоростной дороги на участках, прилегающих к жилой застройке;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организация вдоль дорог с наиболее интенсивным движением (ул.</w:t>
      </w:r>
      <w:r w:rsidR="0044567D">
        <w:rPr>
          <w:sz w:val="28"/>
          <w:szCs w:val="28"/>
        </w:rPr>
        <w:t xml:space="preserve"> </w:t>
      </w:r>
      <w:r w:rsidRPr="00480C1F">
        <w:rPr>
          <w:sz w:val="28"/>
          <w:szCs w:val="28"/>
        </w:rPr>
        <w:t>Жуко</w:t>
      </w:r>
      <w:r w:rsidRPr="00480C1F">
        <w:rPr>
          <w:sz w:val="28"/>
          <w:szCs w:val="28"/>
        </w:rPr>
        <w:t>в</w:t>
      </w:r>
      <w:r w:rsidRPr="00480C1F">
        <w:rPr>
          <w:sz w:val="28"/>
          <w:szCs w:val="28"/>
        </w:rPr>
        <w:t xml:space="preserve">ского, </w:t>
      </w:r>
      <w:proofErr w:type="spellStart"/>
      <w:r w:rsidRPr="00480C1F">
        <w:rPr>
          <w:sz w:val="28"/>
          <w:szCs w:val="28"/>
        </w:rPr>
        <w:t>Мочищенское</w:t>
      </w:r>
      <w:proofErr w:type="spellEnd"/>
      <w:r w:rsidRPr="00480C1F">
        <w:rPr>
          <w:sz w:val="28"/>
          <w:szCs w:val="28"/>
        </w:rPr>
        <w:t xml:space="preserve"> шоссе, ул. Тимирязева, ул. Стасова) на участках, прилега</w:t>
      </w:r>
      <w:r w:rsidRPr="00480C1F">
        <w:rPr>
          <w:sz w:val="28"/>
          <w:szCs w:val="28"/>
        </w:rPr>
        <w:t>ю</w:t>
      </w:r>
      <w:r w:rsidRPr="00480C1F">
        <w:rPr>
          <w:sz w:val="28"/>
          <w:szCs w:val="28"/>
        </w:rPr>
        <w:t>щих к жилой застройке, зеленых насаждений для снижения уровня шума и поглощения загрязняющих атмосферу веществ.</w:t>
      </w:r>
    </w:p>
    <w:p w:rsidR="00797086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23" w:name="_Toc264460105"/>
    </w:p>
    <w:p w:rsidR="0002223D" w:rsidRDefault="0044567D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6.3. </w:t>
      </w:r>
      <w:r w:rsidR="00797086" w:rsidRPr="00077B5E">
        <w:rPr>
          <w:b/>
          <w:sz w:val="28"/>
          <w:szCs w:val="28"/>
        </w:rPr>
        <w:t xml:space="preserve">Мероприятия по охране и </w:t>
      </w:r>
      <w:proofErr w:type="gramStart"/>
      <w:r w:rsidR="00797086" w:rsidRPr="00077B5E">
        <w:rPr>
          <w:b/>
          <w:sz w:val="28"/>
          <w:szCs w:val="28"/>
        </w:rPr>
        <w:t>рациональному</w:t>
      </w:r>
      <w:proofErr w:type="gramEnd"/>
      <w:r w:rsidR="00797086" w:rsidRPr="00077B5E">
        <w:rPr>
          <w:b/>
          <w:sz w:val="28"/>
          <w:szCs w:val="28"/>
        </w:rPr>
        <w:t xml:space="preserve"> </w:t>
      </w:r>
    </w:p>
    <w:p w:rsidR="00797086" w:rsidRDefault="00797086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>использованию водных ресурсов</w:t>
      </w:r>
      <w:bookmarkEnd w:id="23"/>
    </w:p>
    <w:p w:rsidR="00797086" w:rsidRDefault="00797086" w:rsidP="000B0D41">
      <w:pPr>
        <w:pStyle w:val="S8"/>
        <w:suppressAutoHyphens w:val="0"/>
        <w:spacing w:line="240" w:lineRule="auto"/>
        <w:ind w:firstLine="0"/>
        <w:rPr>
          <w:b/>
          <w:sz w:val="28"/>
          <w:szCs w:val="28"/>
        </w:rPr>
      </w:pPr>
    </w:p>
    <w:p w:rsidR="000B0D41" w:rsidRPr="000B0D41" w:rsidRDefault="000B0D41" w:rsidP="000B0D41">
      <w:r w:rsidRPr="000B0D41">
        <w:t>Планируется проведение следующих мероприятий: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установление границ и обустройство </w:t>
      </w:r>
      <w:proofErr w:type="spellStart"/>
      <w:r w:rsidRPr="00480C1F">
        <w:rPr>
          <w:sz w:val="28"/>
          <w:szCs w:val="28"/>
        </w:rPr>
        <w:t>водоохранных</w:t>
      </w:r>
      <w:proofErr w:type="spellEnd"/>
      <w:r w:rsidRPr="00480C1F">
        <w:rPr>
          <w:sz w:val="28"/>
          <w:szCs w:val="28"/>
        </w:rPr>
        <w:t xml:space="preserve"> зон и прибрежных з</w:t>
      </w:r>
      <w:r w:rsidRPr="00480C1F">
        <w:rPr>
          <w:sz w:val="28"/>
          <w:szCs w:val="28"/>
        </w:rPr>
        <w:t>а</w:t>
      </w:r>
      <w:r w:rsidRPr="00480C1F">
        <w:rPr>
          <w:sz w:val="28"/>
          <w:szCs w:val="28"/>
        </w:rPr>
        <w:t>щитных полос рек Оби и 2-я Ельцовка;</w:t>
      </w:r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lastRenderedPageBreak/>
        <w:t>проведение русловых изысканий и расчистка русла реки 2-я Ельцовка с организацией регулярного контроля качества воды;</w:t>
      </w:r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благоустройство пляжей на берегу реки Оби;</w:t>
      </w:r>
    </w:p>
    <w:p w:rsidR="00797086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разработка проектов и обустройство зон санитарной охраны источников в</w:t>
      </w:r>
      <w:r w:rsidRPr="00480C1F">
        <w:rPr>
          <w:sz w:val="28"/>
          <w:szCs w:val="28"/>
        </w:rPr>
        <w:t>о</w:t>
      </w:r>
      <w:r w:rsidRPr="00480C1F">
        <w:rPr>
          <w:sz w:val="28"/>
          <w:szCs w:val="28"/>
        </w:rPr>
        <w:t>доснабжения.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</w:p>
    <w:p w:rsidR="0044567D" w:rsidRDefault="00797086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bookmarkStart w:id="24" w:name="_Toc264460106"/>
      <w:r>
        <w:rPr>
          <w:b/>
          <w:sz w:val="28"/>
          <w:szCs w:val="28"/>
        </w:rPr>
        <w:t>6.4.</w:t>
      </w:r>
      <w:r w:rsidR="0044567D">
        <w:rPr>
          <w:b/>
          <w:sz w:val="28"/>
          <w:szCs w:val="28"/>
        </w:rPr>
        <w:t> </w:t>
      </w:r>
      <w:r w:rsidRPr="00077B5E">
        <w:rPr>
          <w:b/>
          <w:sz w:val="28"/>
          <w:szCs w:val="28"/>
        </w:rPr>
        <w:t xml:space="preserve">Мероприятия, направленные на снижение негативного воздействия </w:t>
      </w:r>
    </w:p>
    <w:p w:rsidR="0044567D" w:rsidRDefault="00797086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 xml:space="preserve">на почвенный покров и совершенствование системы </w:t>
      </w:r>
    </w:p>
    <w:p w:rsidR="00797086" w:rsidRDefault="00797086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>санитарной очистки территории</w:t>
      </w:r>
      <w:bookmarkEnd w:id="24"/>
    </w:p>
    <w:p w:rsidR="00797086" w:rsidRDefault="00797086" w:rsidP="0079708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0B0D41" w:rsidRPr="000B0D41" w:rsidRDefault="000B0D41" w:rsidP="000B0D41">
      <w:r w:rsidRPr="000B0D41">
        <w:t>Планируется проведение следующих мероприятий: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разработка проекта санитарно-защитной зоны </w:t>
      </w:r>
      <w:proofErr w:type="spellStart"/>
      <w:r w:rsidRPr="00480C1F">
        <w:rPr>
          <w:sz w:val="28"/>
          <w:szCs w:val="28"/>
        </w:rPr>
        <w:t>Заельцовского</w:t>
      </w:r>
      <w:proofErr w:type="spellEnd"/>
      <w:r w:rsidRPr="00480C1F">
        <w:rPr>
          <w:sz w:val="28"/>
          <w:szCs w:val="28"/>
        </w:rPr>
        <w:t xml:space="preserve"> кладбища в соответствии с </w:t>
      </w:r>
      <w:r w:rsidR="0083072D">
        <w:rPr>
          <w:sz w:val="28"/>
          <w:szCs w:val="28"/>
        </w:rPr>
        <w:t xml:space="preserve">новой редакцией </w:t>
      </w:r>
      <w:proofErr w:type="spellStart"/>
      <w:r w:rsidRPr="00480C1F">
        <w:rPr>
          <w:sz w:val="28"/>
          <w:szCs w:val="28"/>
        </w:rPr>
        <w:t>СанПиН</w:t>
      </w:r>
      <w:proofErr w:type="spellEnd"/>
      <w:r w:rsidRPr="00480C1F">
        <w:rPr>
          <w:sz w:val="28"/>
          <w:szCs w:val="28"/>
        </w:rPr>
        <w:t xml:space="preserve"> 2.2.1/2.1.1.1200-03 «Санитарно-защитные зоны и санитарная классификация предприя</w:t>
      </w:r>
      <w:r w:rsidR="0083072D">
        <w:rPr>
          <w:sz w:val="28"/>
          <w:szCs w:val="28"/>
        </w:rPr>
        <w:t>тий, сооружений и иных объектов</w:t>
      </w:r>
      <w:r w:rsidRPr="00480C1F">
        <w:rPr>
          <w:sz w:val="28"/>
          <w:szCs w:val="28"/>
        </w:rPr>
        <w:t>»;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закрытие площадки размещения снежных отвалов по ул. Сухарной;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недопущение организации свалок бытовых и промышленных отходов;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организация сбора и вывоза мусора с территорий автостоянок;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совершенствование системы управления обращения с отходами: 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предварительная сортировка отходов (селективный сбор мусора);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минимизация отходов;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использование отходов в качестве вторичного сырья.</w:t>
      </w:r>
    </w:p>
    <w:p w:rsidR="00797086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</w:p>
    <w:p w:rsidR="0044567D" w:rsidRDefault="0044567D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6.5. </w:t>
      </w:r>
      <w:r w:rsidR="00797086" w:rsidRPr="00077B5E">
        <w:rPr>
          <w:b/>
          <w:sz w:val="28"/>
          <w:szCs w:val="28"/>
        </w:rPr>
        <w:t xml:space="preserve">Мероприятия, направленные на снижение воздействия </w:t>
      </w:r>
      <w:proofErr w:type="gramStart"/>
      <w:r w:rsidR="00797086" w:rsidRPr="00077B5E">
        <w:rPr>
          <w:b/>
          <w:sz w:val="28"/>
          <w:szCs w:val="28"/>
        </w:rPr>
        <w:t>физических</w:t>
      </w:r>
      <w:proofErr w:type="gramEnd"/>
      <w:r w:rsidR="00797086" w:rsidRPr="00077B5E">
        <w:rPr>
          <w:b/>
          <w:sz w:val="28"/>
          <w:szCs w:val="28"/>
        </w:rPr>
        <w:t xml:space="preserve"> </w:t>
      </w:r>
    </w:p>
    <w:p w:rsidR="00797086" w:rsidRDefault="0044567D" w:rsidP="003A1DEF">
      <w:pPr>
        <w:pStyle w:val="S8"/>
        <w:suppressAutoHyphens w:val="0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="00797086" w:rsidRPr="00077B5E">
        <w:rPr>
          <w:b/>
          <w:sz w:val="28"/>
          <w:szCs w:val="28"/>
        </w:rPr>
        <w:t>акторов</w:t>
      </w:r>
      <w:r>
        <w:rPr>
          <w:b/>
          <w:sz w:val="28"/>
          <w:szCs w:val="28"/>
        </w:rPr>
        <w:t>,</w:t>
      </w:r>
      <w:r w:rsidR="00797086" w:rsidRPr="00077B5E">
        <w:rPr>
          <w:b/>
          <w:sz w:val="28"/>
          <w:szCs w:val="28"/>
        </w:rPr>
        <w:t xml:space="preserve"> по снижени</w:t>
      </w:r>
      <w:r w:rsidR="000B0D41">
        <w:rPr>
          <w:b/>
          <w:sz w:val="28"/>
          <w:szCs w:val="28"/>
        </w:rPr>
        <w:t>ю электромагнитного загрязнения</w:t>
      </w:r>
    </w:p>
    <w:p w:rsidR="00797086" w:rsidRDefault="00797086" w:rsidP="00797086">
      <w:pPr>
        <w:pStyle w:val="S8"/>
        <w:suppressAutoHyphens w:val="0"/>
        <w:spacing w:line="240" w:lineRule="auto"/>
        <w:jc w:val="center"/>
        <w:rPr>
          <w:b/>
          <w:sz w:val="28"/>
          <w:szCs w:val="28"/>
        </w:rPr>
      </w:pPr>
    </w:p>
    <w:p w:rsidR="000B0D41" w:rsidRPr="000B0D41" w:rsidRDefault="000B0D41" w:rsidP="000B0D41">
      <w:r w:rsidRPr="000B0D41">
        <w:t>Планируется проведение следующих мероприятий:</w:t>
      </w:r>
    </w:p>
    <w:p w:rsidR="00797086" w:rsidRPr="00480C1F" w:rsidRDefault="00797086" w:rsidP="00797086">
      <w:pPr>
        <w:pStyle w:val="S8"/>
        <w:suppressAutoHyphens w:val="0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организация контроля предельно-допустимых уровней электромагнитного излучения (далее – ЭМИ) от источников электромагнитных излучений;</w:t>
      </w:r>
    </w:p>
    <w:p w:rsidR="00797086" w:rsidRDefault="00797086" w:rsidP="0079708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>организация и соблюдение охранных зон и зон ограничения застройки от источников ЭМИ.</w:t>
      </w:r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</w:p>
    <w:p w:rsidR="00797086" w:rsidRDefault="00797086" w:rsidP="003A1DEF">
      <w:pPr>
        <w:pStyle w:val="S8"/>
        <w:spacing w:line="240" w:lineRule="auto"/>
        <w:ind w:firstLine="0"/>
        <w:jc w:val="center"/>
        <w:rPr>
          <w:b/>
          <w:sz w:val="28"/>
          <w:szCs w:val="28"/>
        </w:rPr>
      </w:pPr>
      <w:r w:rsidRPr="00077B5E">
        <w:rPr>
          <w:b/>
          <w:sz w:val="28"/>
          <w:szCs w:val="28"/>
        </w:rPr>
        <w:t>6.6. Мероприятия, направленные на снижение воздействия физических факторов</w:t>
      </w:r>
      <w:r w:rsidR="0044567D">
        <w:rPr>
          <w:b/>
          <w:sz w:val="28"/>
          <w:szCs w:val="28"/>
        </w:rPr>
        <w:t>,</w:t>
      </w:r>
      <w:r w:rsidRPr="00077B5E">
        <w:rPr>
          <w:b/>
          <w:sz w:val="28"/>
          <w:szCs w:val="28"/>
        </w:rPr>
        <w:t xml:space="preserve"> по обеспе</w:t>
      </w:r>
      <w:r w:rsidR="000B0D41">
        <w:rPr>
          <w:b/>
          <w:sz w:val="28"/>
          <w:szCs w:val="28"/>
        </w:rPr>
        <w:t>чению радиационной безопасности</w:t>
      </w:r>
    </w:p>
    <w:p w:rsidR="002D172D" w:rsidRDefault="002D172D" w:rsidP="000B0D41">
      <w:pPr>
        <w:pStyle w:val="S8"/>
        <w:spacing w:line="240" w:lineRule="auto"/>
        <w:rPr>
          <w:b/>
          <w:sz w:val="28"/>
          <w:szCs w:val="28"/>
        </w:rPr>
      </w:pPr>
    </w:p>
    <w:p w:rsidR="000B0D41" w:rsidRPr="000B0D41" w:rsidRDefault="000B0D41" w:rsidP="000B0D41">
      <w:r w:rsidRPr="000B0D41">
        <w:t>Планируется проведение следующих мероприятий:</w:t>
      </w:r>
    </w:p>
    <w:p w:rsidR="00797086" w:rsidRPr="00480C1F" w:rsidRDefault="00797086" w:rsidP="0044567D">
      <w:pPr>
        <w:autoSpaceDE w:val="0"/>
        <w:autoSpaceDN w:val="0"/>
        <w:adjustRightInd w:val="0"/>
        <w:rPr>
          <w:szCs w:val="28"/>
        </w:rPr>
      </w:pPr>
      <w:r w:rsidRPr="00480C1F">
        <w:rPr>
          <w:szCs w:val="28"/>
        </w:rPr>
        <w:t>осуществление радиационного мониторинга на месте осуществления деза</w:t>
      </w:r>
      <w:r w:rsidRPr="00480C1F">
        <w:rPr>
          <w:szCs w:val="28"/>
        </w:rPr>
        <w:t>к</w:t>
      </w:r>
      <w:r w:rsidRPr="00480C1F">
        <w:rPr>
          <w:szCs w:val="28"/>
        </w:rPr>
        <w:t>тивационных работ (</w:t>
      </w:r>
      <w:r w:rsidR="0044567D">
        <w:rPr>
          <w:szCs w:val="28"/>
        </w:rPr>
        <w:t xml:space="preserve">участок радиоактивного загрязнения </w:t>
      </w:r>
      <w:r w:rsidRPr="00480C1F">
        <w:rPr>
          <w:szCs w:val="28"/>
        </w:rPr>
        <w:t>№ 147);</w:t>
      </w:r>
    </w:p>
    <w:p w:rsidR="00797086" w:rsidRPr="00480C1F" w:rsidRDefault="00797086" w:rsidP="00797086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регулярное обследование зданий и сооружений на содержание радона в пределах выявленных </w:t>
      </w:r>
      <w:proofErr w:type="spellStart"/>
      <w:r w:rsidRPr="00480C1F">
        <w:rPr>
          <w:sz w:val="28"/>
          <w:szCs w:val="28"/>
        </w:rPr>
        <w:t>радоноопасных</w:t>
      </w:r>
      <w:proofErr w:type="spellEnd"/>
      <w:r w:rsidRPr="00480C1F">
        <w:rPr>
          <w:sz w:val="28"/>
          <w:szCs w:val="28"/>
        </w:rPr>
        <w:t xml:space="preserve"> зон;</w:t>
      </w:r>
    </w:p>
    <w:p w:rsidR="003256E2" w:rsidRPr="000B0D41" w:rsidRDefault="00797086" w:rsidP="000B0D41">
      <w:pPr>
        <w:pStyle w:val="S8"/>
        <w:spacing w:line="240" w:lineRule="auto"/>
        <w:rPr>
          <w:sz w:val="28"/>
          <w:szCs w:val="28"/>
        </w:rPr>
      </w:pPr>
      <w:r w:rsidRPr="00480C1F">
        <w:rPr>
          <w:sz w:val="28"/>
          <w:szCs w:val="28"/>
        </w:rPr>
        <w:t xml:space="preserve">проведение контроля радиационной обстановки и </w:t>
      </w:r>
      <w:proofErr w:type="spellStart"/>
      <w:r w:rsidRPr="00480C1F">
        <w:rPr>
          <w:sz w:val="28"/>
          <w:szCs w:val="28"/>
        </w:rPr>
        <w:t>радоноопасности</w:t>
      </w:r>
      <w:proofErr w:type="spellEnd"/>
      <w:r w:rsidRPr="00480C1F">
        <w:rPr>
          <w:sz w:val="28"/>
          <w:szCs w:val="28"/>
        </w:rPr>
        <w:t xml:space="preserve"> при отводе земельных участков для нового строительства.</w:t>
      </w:r>
      <w:bookmarkStart w:id="25" w:name="_Toc287025499"/>
      <w:bookmarkStart w:id="26" w:name="_Toc287107273"/>
      <w:bookmarkStart w:id="27" w:name="_Toc294799595"/>
    </w:p>
    <w:p w:rsidR="003256E2" w:rsidRDefault="003256E2" w:rsidP="00797086">
      <w:pPr>
        <w:jc w:val="center"/>
        <w:rPr>
          <w:b/>
        </w:rPr>
      </w:pPr>
    </w:p>
    <w:p w:rsidR="0044567D" w:rsidRDefault="0044567D" w:rsidP="00797086">
      <w:pPr>
        <w:jc w:val="center"/>
        <w:rPr>
          <w:b/>
        </w:rPr>
      </w:pPr>
    </w:p>
    <w:p w:rsidR="0044567D" w:rsidRDefault="0044567D" w:rsidP="00797086">
      <w:pPr>
        <w:jc w:val="center"/>
        <w:rPr>
          <w:b/>
        </w:rPr>
      </w:pPr>
    </w:p>
    <w:p w:rsidR="0044567D" w:rsidRPr="00480C1F" w:rsidRDefault="0044567D" w:rsidP="00797086">
      <w:pPr>
        <w:jc w:val="center"/>
        <w:rPr>
          <w:b/>
        </w:rPr>
      </w:pPr>
    </w:p>
    <w:p w:rsidR="0083072D" w:rsidRDefault="00797086" w:rsidP="0083072D">
      <w:pPr>
        <w:ind w:firstLine="0"/>
        <w:jc w:val="center"/>
        <w:rPr>
          <w:b/>
        </w:rPr>
      </w:pPr>
      <w:r>
        <w:rPr>
          <w:b/>
        </w:rPr>
        <w:lastRenderedPageBreak/>
        <w:t>7</w:t>
      </w:r>
      <w:r w:rsidRPr="00480C1F">
        <w:rPr>
          <w:b/>
        </w:rPr>
        <w:t>. Технико-экономические показатели</w:t>
      </w:r>
      <w:bookmarkEnd w:id="25"/>
      <w:bookmarkEnd w:id="26"/>
      <w:bookmarkEnd w:id="27"/>
      <w:r w:rsidR="003256E2">
        <w:rPr>
          <w:b/>
        </w:rPr>
        <w:t xml:space="preserve"> </w:t>
      </w:r>
      <w:r w:rsidR="0083072D">
        <w:rPr>
          <w:b/>
        </w:rPr>
        <w:t xml:space="preserve">использования </w:t>
      </w:r>
      <w:r w:rsidR="003256E2">
        <w:rPr>
          <w:b/>
        </w:rPr>
        <w:t>территории</w:t>
      </w:r>
    </w:p>
    <w:p w:rsidR="0083072D" w:rsidRDefault="0083072D" w:rsidP="0083072D">
      <w:pPr>
        <w:ind w:firstLine="0"/>
        <w:jc w:val="center"/>
      </w:pPr>
    </w:p>
    <w:p w:rsidR="0083072D" w:rsidRPr="0083072D" w:rsidRDefault="0083072D" w:rsidP="0083072D">
      <w:pPr>
        <w:rPr>
          <w:b/>
        </w:rPr>
      </w:pPr>
      <w:r>
        <w:t>Технико-эк</w:t>
      </w:r>
      <w:r w:rsidR="003E5C58">
        <w:t>о</w:t>
      </w:r>
      <w:r>
        <w:t>номические по</w:t>
      </w:r>
      <w:r w:rsidR="000C1E62">
        <w:t>ка</w:t>
      </w:r>
      <w:r>
        <w:t>затели использования территории представл</w:t>
      </w:r>
      <w:r>
        <w:t>е</w:t>
      </w:r>
      <w:r>
        <w:t xml:space="preserve">ны в </w:t>
      </w:r>
      <w:r w:rsidR="0044567D">
        <w:t>т</w:t>
      </w:r>
      <w:r>
        <w:t>аблице 3.</w:t>
      </w:r>
    </w:p>
    <w:p w:rsidR="003A1DEF" w:rsidRDefault="003A1DEF" w:rsidP="0083072D">
      <w:pPr>
        <w:ind w:firstLine="0"/>
      </w:pPr>
    </w:p>
    <w:p w:rsidR="00797086" w:rsidRDefault="00797086" w:rsidP="00797086">
      <w:pPr>
        <w:ind w:firstLine="708"/>
        <w:jc w:val="right"/>
      </w:pPr>
      <w:r w:rsidRPr="00006BF7">
        <w:t>Таблица 3</w:t>
      </w:r>
    </w:p>
    <w:p w:rsidR="0002223D" w:rsidRDefault="0002223D" w:rsidP="00797086">
      <w:pPr>
        <w:ind w:firstLine="708"/>
        <w:jc w:val="right"/>
      </w:pPr>
    </w:p>
    <w:p w:rsidR="0002223D" w:rsidRDefault="0002223D" w:rsidP="0002223D">
      <w:pPr>
        <w:ind w:firstLine="0"/>
        <w:jc w:val="center"/>
      </w:pPr>
      <w:r>
        <w:t>Технико-экономические показатели использования территории</w:t>
      </w:r>
    </w:p>
    <w:p w:rsidR="002D172D" w:rsidRPr="00006BF7" w:rsidRDefault="002D172D" w:rsidP="00797086">
      <w:pPr>
        <w:ind w:firstLine="708"/>
        <w:jc w:val="right"/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536"/>
        <w:gridCol w:w="1559"/>
        <w:gridCol w:w="1310"/>
        <w:gridCol w:w="1559"/>
      </w:tblGrid>
      <w:tr w:rsidR="00797086" w:rsidRPr="0074543A" w:rsidTr="00923FCB">
        <w:trPr>
          <w:trHeight w:val="422"/>
        </w:trPr>
        <w:tc>
          <w:tcPr>
            <w:tcW w:w="993" w:type="dxa"/>
            <w:vMerge w:val="restart"/>
            <w:shd w:val="clear" w:color="auto" w:fill="auto"/>
          </w:tcPr>
          <w:p w:rsidR="00797086" w:rsidRPr="0074543A" w:rsidRDefault="00797086" w:rsidP="002D172D">
            <w:pPr>
              <w:ind w:left="-712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№</w:t>
            </w:r>
          </w:p>
          <w:p w:rsidR="00797086" w:rsidRPr="0074543A" w:rsidRDefault="00797086" w:rsidP="002D172D">
            <w:pPr>
              <w:ind w:left="-712"/>
              <w:jc w:val="center"/>
              <w:rPr>
                <w:color w:val="000000"/>
              </w:rPr>
            </w:pPr>
            <w:proofErr w:type="spellStart"/>
            <w:proofErr w:type="gramStart"/>
            <w:r w:rsidRPr="0074543A">
              <w:rPr>
                <w:color w:val="000000"/>
              </w:rPr>
              <w:t>п</w:t>
            </w:r>
            <w:proofErr w:type="spellEnd"/>
            <w:proofErr w:type="gramEnd"/>
            <w:r w:rsidRPr="0074543A">
              <w:rPr>
                <w:color w:val="000000"/>
              </w:rPr>
              <w:t>/</w:t>
            </w:r>
            <w:proofErr w:type="spellStart"/>
            <w:r w:rsidRPr="0074543A">
              <w:rPr>
                <w:color w:val="000000"/>
              </w:rPr>
              <w:t>п</w:t>
            </w:r>
            <w:proofErr w:type="spellEnd"/>
          </w:p>
        </w:tc>
        <w:tc>
          <w:tcPr>
            <w:tcW w:w="4536" w:type="dxa"/>
            <w:vMerge w:val="restart"/>
            <w:shd w:val="clear" w:color="auto" w:fill="auto"/>
          </w:tcPr>
          <w:p w:rsidR="00797086" w:rsidRPr="0074543A" w:rsidRDefault="00797086" w:rsidP="002D172D">
            <w:pPr>
              <w:ind w:firstLine="34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Наименование зоны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797086" w:rsidRPr="0074543A" w:rsidRDefault="00797086" w:rsidP="0044567D">
            <w:pPr>
              <w:ind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Единиц</w:t>
            </w:r>
            <w:r w:rsidR="0044567D">
              <w:rPr>
                <w:color w:val="000000"/>
              </w:rPr>
              <w:t>а</w:t>
            </w:r>
            <w:r w:rsidRPr="0074543A">
              <w:rPr>
                <w:color w:val="000000"/>
              </w:rPr>
              <w:t xml:space="preserve"> измерения</w:t>
            </w:r>
          </w:p>
        </w:tc>
        <w:tc>
          <w:tcPr>
            <w:tcW w:w="1310" w:type="dxa"/>
            <w:vMerge w:val="restart"/>
            <w:shd w:val="clear" w:color="auto" w:fill="auto"/>
          </w:tcPr>
          <w:p w:rsidR="00797086" w:rsidRPr="0074543A" w:rsidRDefault="00797086" w:rsidP="002D172D">
            <w:pPr>
              <w:ind w:firstLine="0"/>
              <w:jc w:val="center"/>
            </w:pPr>
            <w:r w:rsidRPr="0074543A">
              <w:t>Состо</w:t>
            </w:r>
            <w:r w:rsidRPr="0074543A">
              <w:t>я</w:t>
            </w:r>
            <w:r w:rsidRPr="0074543A">
              <w:t>ние на 2014 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797086" w:rsidRPr="0074543A" w:rsidRDefault="00797086" w:rsidP="002D172D">
            <w:pPr>
              <w:ind w:firstLine="0"/>
              <w:jc w:val="center"/>
            </w:pPr>
            <w:r w:rsidRPr="0074543A">
              <w:t>Состояние на 2030 год</w:t>
            </w:r>
          </w:p>
        </w:tc>
      </w:tr>
      <w:tr w:rsidR="00797086" w:rsidRPr="0074543A" w:rsidTr="00923FCB">
        <w:trPr>
          <w:trHeight w:val="374"/>
        </w:trPr>
        <w:tc>
          <w:tcPr>
            <w:tcW w:w="993" w:type="dxa"/>
            <w:vMerge/>
            <w:shd w:val="clear" w:color="auto" w:fill="auto"/>
          </w:tcPr>
          <w:p w:rsidR="00797086" w:rsidRPr="0074543A" w:rsidRDefault="00797086" w:rsidP="00797086">
            <w:pPr>
              <w:jc w:val="center"/>
              <w:rPr>
                <w:color w:val="000000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797086" w:rsidRPr="0074543A" w:rsidRDefault="00797086" w:rsidP="002D172D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97086" w:rsidRPr="0074543A" w:rsidRDefault="00797086" w:rsidP="00797086">
            <w:pPr>
              <w:jc w:val="center"/>
              <w:rPr>
                <w:color w:val="00000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797086" w:rsidRPr="0074543A" w:rsidRDefault="00797086" w:rsidP="00797086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97086" w:rsidRPr="0074543A" w:rsidRDefault="00797086" w:rsidP="00797086">
            <w:pPr>
              <w:jc w:val="center"/>
              <w:rPr>
                <w:color w:val="000000"/>
              </w:rPr>
            </w:pPr>
          </w:p>
        </w:tc>
      </w:tr>
    </w:tbl>
    <w:p w:rsidR="002D172D" w:rsidRPr="002D172D" w:rsidRDefault="002D172D">
      <w:pPr>
        <w:rPr>
          <w:sz w:val="2"/>
        </w:rPr>
      </w:pPr>
    </w:p>
    <w:tbl>
      <w:tblPr>
        <w:tblW w:w="995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536"/>
        <w:gridCol w:w="1554"/>
        <w:gridCol w:w="1315"/>
        <w:gridCol w:w="1559"/>
      </w:tblGrid>
      <w:tr w:rsidR="00797086" w:rsidRPr="0074543A" w:rsidTr="00923FCB">
        <w:trPr>
          <w:tblHeader/>
        </w:trPr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firstLine="33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</w:t>
            </w:r>
          </w:p>
        </w:tc>
      </w:tr>
      <w:tr w:rsidR="00797086" w:rsidRPr="0074543A" w:rsidTr="0044567D">
        <w:tc>
          <w:tcPr>
            <w:tcW w:w="993" w:type="dxa"/>
            <w:shd w:val="clear" w:color="auto" w:fill="auto"/>
          </w:tcPr>
          <w:p w:rsidR="00797086" w:rsidRPr="0074543A" w:rsidRDefault="00E956FD" w:rsidP="00923FCB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rPr>
                <w:color w:val="000000"/>
              </w:rPr>
            </w:pPr>
            <w:r w:rsidRPr="0074543A">
              <w:t>Территория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4543A">
              <w:rPr>
                <w:rFonts w:ascii="Times New Roman" w:hAnsi="Times New Roman"/>
                <w:sz w:val="26"/>
                <w:szCs w:val="26"/>
              </w:rPr>
              <w:t>1</w:t>
            </w:r>
            <w:r w:rsidR="0083072D">
              <w:rPr>
                <w:rFonts w:ascii="Times New Roman" w:hAnsi="Times New Roman"/>
                <w:sz w:val="26"/>
                <w:szCs w:val="26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sz w:val="26"/>
                <w:szCs w:val="26"/>
              </w:rPr>
            </w:pPr>
            <w:r>
              <w:t>Зоны рекреационного назначения (Р)</w:t>
            </w:r>
            <w:r w:rsidR="00797086" w:rsidRPr="0074543A">
              <w:t>, в том числе: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3457,26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360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74543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74543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1.1</w:t>
            </w:r>
            <w:r w:rsidR="0083072D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t>Зона</w:t>
            </w:r>
            <w:r w:rsidR="000C1E62">
              <w:t xml:space="preserve"> природная (Р-1)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rPr>
                <w:lang w:val="en-US"/>
              </w:rPr>
              <w:t>3025</w:t>
            </w:r>
            <w:r w:rsidRPr="0074543A">
              <w:t>,26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3120</w:t>
            </w:r>
            <w:r>
              <w:rPr>
                <w:rFonts w:ascii="Times New Roman" w:hAnsi="Times New Roman"/>
                <w:sz w:val="28"/>
                <w:szCs w:val="28"/>
              </w:rPr>
              <w:t>,08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1.</w:t>
            </w:r>
            <w:r w:rsidR="0083072D">
              <w:rPr>
                <w:rFonts w:ascii="Times New Roman" w:hAnsi="Times New Roman"/>
                <w:sz w:val="28"/>
                <w:szCs w:val="28"/>
              </w:rPr>
              <w:t>1.</w:t>
            </w:r>
            <w:r w:rsidRPr="0074543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t>Зона</w:t>
            </w:r>
            <w:r w:rsidR="00797086" w:rsidRPr="0074543A">
              <w:t xml:space="preserve"> озе</w:t>
            </w:r>
            <w:r w:rsidR="000C1E62">
              <w:t>ленения (Р-2)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184,39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277,45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1.</w:t>
            </w:r>
            <w:r w:rsidR="0083072D">
              <w:rPr>
                <w:rFonts w:ascii="Times New Roman" w:hAnsi="Times New Roman"/>
                <w:sz w:val="28"/>
                <w:szCs w:val="28"/>
              </w:rPr>
              <w:t>1.</w:t>
            </w:r>
            <w:r w:rsidRPr="0074543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t>Зона</w:t>
            </w:r>
            <w:r w:rsidR="000C1E62">
              <w:t xml:space="preserve"> отдыха и оздоровления (Р-3)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226,92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189,64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1.</w:t>
            </w:r>
            <w:r w:rsidR="0083072D">
              <w:rPr>
                <w:rFonts w:ascii="Times New Roman" w:hAnsi="Times New Roman"/>
                <w:sz w:val="28"/>
                <w:szCs w:val="28"/>
              </w:rPr>
              <w:t>1.</w:t>
            </w:r>
            <w:r w:rsidRPr="0074543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0C1E62" w:rsidP="00923FC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</w:t>
            </w:r>
            <w:r w:rsidR="00797086" w:rsidRPr="0074543A">
              <w:rPr>
                <w:rFonts w:ascii="Times New Roman" w:hAnsi="Times New Roman"/>
                <w:sz w:val="28"/>
                <w:szCs w:val="28"/>
              </w:rPr>
              <w:t xml:space="preserve"> объектов спортивного назн</w:t>
            </w:r>
            <w:r w:rsidR="00797086" w:rsidRPr="0074543A">
              <w:rPr>
                <w:rFonts w:ascii="Times New Roman" w:hAnsi="Times New Roman"/>
                <w:sz w:val="28"/>
                <w:szCs w:val="28"/>
              </w:rPr>
              <w:t>а</w:t>
            </w:r>
            <w:r w:rsidR="00797086" w:rsidRPr="0074543A">
              <w:rPr>
                <w:rFonts w:ascii="Times New Roman" w:hAnsi="Times New Roman"/>
                <w:sz w:val="28"/>
                <w:szCs w:val="28"/>
              </w:rPr>
              <w:t>чения (Р-4)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20,69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16,72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Общественно-деловые зоны</w:t>
            </w:r>
            <w:r w:rsidR="0083072D">
              <w:rPr>
                <w:color w:val="000000"/>
              </w:rPr>
              <w:t xml:space="preserve"> (ОД)</w:t>
            </w:r>
            <w:r w:rsidRPr="0074543A">
              <w:t>, в том числе</w:t>
            </w:r>
            <w:r w:rsidRPr="0074543A">
              <w:rPr>
                <w:color w:val="000000"/>
              </w:rPr>
              <w:t>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42,11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73,84</w:t>
            </w:r>
          </w:p>
        </w:tc>
      </w:tr>
      <w:tr w:rsidR="00797086" w:rsidRPr="0074543A" w:rsidTr="00923FCB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1.2.1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делового, общественного и коммерч</w:t>
            </w:r>
            <w:r w:rsidR="000C1E62">
              <w:rPr>
                <w:color w:val="000000"/>
              </w:rPr>
              <w:t>еского назначения (ОД-1)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24,00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33,04</w:t>
            </w:r>
          </w:p>
        </w:tc>
      </w:tr>
      <w:tr w:rsidR="00797086" w:rsidRPr="0074543A" w:rsidTr="00923FCB"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1.2.2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t>Зона</w:t>
            </w:r>
            <w:r w:rsidR="00797086" w:rsidRPr="0074543A">
              <w:t xml:space="preserve"> объектов среднего профе</w:t>
            </w:r>
            <w:r w:rsidR="00797086" w:rsidRPr="0074543A">
              <w:t>с</w:t>
            </w:r>
            <w:r w:rsidR="00797086" w:rsidRPr="0074543A">
              <w:t>сионального и высшего образов</w:t>
            </w:r>
            <w:r w:rsidR="00797086" w:rsidRPr="0074543A">
              <w:t>а</w:t>
            </w:r>
            <w:r w:rsidR="00797086" w:rsidRPr="0074543A">
              <w:t>ния, научно-исследовательских органи</w:t>
            </w:r>
            <w:r w:rsidR="000C1E62">
              <w:t>заций (ОД-2)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5,49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5,72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1.2.3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</w:t>
            </w:r>
            <w:r w:rsidR="000C1E62">
              <w:rPr>
                <w:color w:val="000000"/>
              </w:rPr>
              <w:t>объектов здравоохранения (ОД-3)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11,17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14,</w:t>
            </w: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1.2.4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специализированной общес</w:t>
            </w:r>
            <w:r w:rsidR="00797086" w:rsidRPr="0074543A">
              <w:rPr>
                <w:color w:val="000000"/>
              </w:rPr>
              <w:t>т</w:t>
            </w:r>
            <w:r w:rsidR="00797086" w:rsidRPr="0074543A">
              <w:rPr>
                <w:color w:val="000000"/>
              </w:rPr>
              <w:t xml:space="preserve">венной застройки </w:t>
            </w:r>
            <w:r w:rsidR="00797086" w:rsidRPr="0074543A">
              <w:t>(ОД-4)</w:t>
            </w:r>
            <w:r w:rsidR="00797086" w:rsidRPr="0074543A">
              <w:rPr>
                <w:color w:val="000000"/>
              </w:rPr>
              <w:t>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0,52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7,52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1.2.4.1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Подзона</w:t>
            </w:r>
            <w:proofErr w:type="spellEnd"/>
            <w:r w:rsidR="00797086" w:rsidRPr="0074543A">
              <w:rPr>
                <w:color w:val="000000"/>
              </w:rPr>
              <w:t xml:space="preserve"> специализированной м</w:t>
            </w:r>
            <w:r w:rsidR="00797086" w:rsidRPr="0074543A">
              <w:rPr>
                <w:color w:val="000000"/>
              </w:rPr>
              <w:t>а</w:t>
            </w:r>
            <w:r w:rsidR="00797086" w:rsidRPr="0074543A">
              <w:rPr>
                <w:color w:val="000000"/>
              </w:rPr>
              <w:t>лоэтажной общественной застро</w:t>
            </w:r>
            <w:r w:rsidR="00797086" w:rsidRPr="0074543A">
              <w:rPr>
                <w:color w:val="000000"/>
              </w:rPr>
              <w:t>й</w:t>
            </w:r>
            <w:r w:rsidR="000C1E62">
              <w:rPr>
                <w:color w:val="000000"/>
              </w:rPr>
              <w:t>ки (ОД-4.1)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0,52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7,52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1.2.5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объектов дошкольного, н</w:t>
            </w:r>
            <w:r w:rsidR="00797086" w:rsidRPr="0074543A">
              <w:rPr>
                <w:color w:val="000000"/>
              </w:rPr>
              <w:t>а</w:t>
            </w:r>
            <w:r w:rsidR="00797086" w:rsidRPr="0074543A">
              <w:rPr>
                <w:color w:val="000000"/>
              </w:rPr>
              <w:t>чального общего, основного общ</w:t>
            </w:r>
            <w:r w:rsidR="00797086" w:rsidRPr="0074543A">
              <w:rPr>
                <w:color w:val="000000"/>
              </w:rPr>
              <w:t>е</w:t>
            </w:r>
            <w:r w:rsidR="00797086" w:rsidRPr="0074543A">
              <w:rPr>
                <w:color w:val="000000"/>
              </w:rPr>
              <w:t>го и среднего общего образования (ОД</w:t>
            </w:r>
            <w:r w:rsidR="00923FCB">
              <w:rPr>
                <w:color w:val="000000"/>
              </w:rPr>
              <w:t>-</w:t>
            </w:r>
            <w:r w:rsidR="00797086" w:rsidRPr="0074543A">
              <w:rPr>
                <w:color w:val="000000"/>
              </w:rPr>
              <w:t>5)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0,93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F3D">
              <w:rPr>
                <w:rFonts w:ascii="Times New Roman" w:hAnsi="Times New Roman"/>
                <w:sz w:val="28"/>
                <w:szCs w:val="28"/>
              </w:rPr>
              <w:t>13,33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Жилые зоны</w:t>
            </w:r>
            <w:r w:rsidR="0083072D">
              <w:rPr>
                <w:color w:val="000000"/>
              </w:rPr>
              <w:t xml:space="preserve"> (Ж)</w:t>
            </w:r>
            <w:r w:rsidRPr="0074543A">
              <w:t>, в том числе</w:t>
            </w:r>
            <w:r w:rsidRPr="0074543A">
              <w:rPr>
                <w:color w:val="000000"/>
              </w:rPr>
              <w:t>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262,8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401,93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1.3.1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застройки жилыми домами смешанной этажности (Ж-1)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8,96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25,27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1.3.2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</w:pPr>
            <w:r>
              <w:t>Зона</w:t>
            </w:r>
            <w:r w:rsidR="00797086" w:rsidRPr="0074543A">
              <w:t xml:space="preserve"> застройки малоэтажными ж</w:t>
            </w:r>
            <w:r w:rsidR="00797086" w:rsidRPr="0074543A">
              <w:t>и</w:t>
            </w:r>
            <w:r w:rsidR="000C1E62">
              <w:t>лыми домами (Ж-2)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2,07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76923C"/>
              </w:rPr>
            </w:pPr>
            <w:r>
              <w:t>14,87</w:t>
            </w:r>
          </w:p>
        </w:tc>
      </w:tr>
      <w:tr w:rsidR="00797086" w:rsidRPr="0074543A" w:rsidTr="0002223D">
        <w:trPr>
          <w:cantSplit/>
        </w:trPr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lastRenderedPageBreak/>
              <w:t>1.3.3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застройки </w:t>
            </w:r>
            <w:proofErr w:type="spellStart"/>
            <w:r w:rsidR="00797086" w:rsidRPr="0074543A">
              <w:rPr>
                <w:color w:val="000000"/>
              </w:rPr>
              <w:t>среднеэтажными</w:t>
            </w:r>
            <w:proofErr w:type="spellEnd"/>
            <w:r w:rsidR="00797086" w:rsidRPr="0074543A">
              <w:rPr>
                <w:color w:val="000000"/>
              </w:rPr>
              <w:t xml:space="preserve"> жилыми домами (Ж-3)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76923C"/>
              </w:rPr>
            </w:pPr>
            <w:r w:rsidRPr="0074543A">
              <w:t>0,36</w:t>
            </w:r>
          </w:p>
        </w:tc>
      </w:tr>
      <w:tr w:rsidR="00797086" w:rsidRPr="0074543A" w:rsidTr="00923FCB">
        <w:trPr>
          <w:cantSplit/>
        </w:trPr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1.3.4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застройки индивидуальными жилыми домами (Ж-6)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152,86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177,90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1.3.5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t>Зона</w:t>
            </w:r>
            <w:r w:rsidR="00797086" w:rsidRPr="0074543A">
              <w:t xml:space="preserve"> застройки сезонного прож</w:t>
            </w:r>
            <w:r w:rsidR="00797086" w:rsidRPr="0074543A">
              <w:t>и</w:t>
            </w:r>
            <w:r w:rsidR="00797086" w:rsidRPr="0074543A">
              <w:t>ва</w:t>
            </w:r>
            <w:r w:rsidR="000C1E62">
              <w:t>ния (Ж-7)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98,91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183,</w:t>
            </w: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797086" w:rsidRPr="0074543A" w:rsidTr="00923FCB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1.4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Производственные зоны</w:t>
            </w:r>
            <w:r w:rsidR="0083072D">
              <w:rPr>
                <w:color w:val="000000"/>
              </w:rPr>
              <w:t xml:space="preserve"> (П)</w:t>
            </w:r>
            <w:r w:rsidRPr="0074543A">
              <w:t>, в том числе</w:t>
            </w:r>
            <w:r w:rsidRPr="0074543A">
              <w:rPr>
                <w:color w:val="000000"/>
              </w:rPr>
              <w:t>: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25,55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</w:tr>
      <w:tr w:rsidR="00797086" w:rsidRPr="0074543A" w:rsidTr="00923FCB"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1.4.1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0C1E62" w:rsidP="00923FCB">
            <w:pPr>
              <w:ind w:firstLine="0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>Зона</w:t>
            </w:r>
            <w:r w:rsidR="00797086" w:rsidRPr="0074543A">
              <w:rPr>
                <w:rFonts w:eastAsia="Calibri"/>
                <w:lang w:eastAsia="en-US"/>
              </w:rPr>
              <w:t xml:space="preserve"> производственных объектов с различными нормативами возде</w:t>
            </w:r>
            <w:r w:rsidR="00797086" w:rsidRPr="0074543A">
              <w:rPr>
                <w:rFonts w:eastAsia="Calibri"/>
                <w:lang w:eastAsia="en-US"/>
              </w:rPr>
              <w:t>й</w:t>
            </w:r>
            <w:r w:rsidR="00797086" w:rsidRPr="0074543A">
              <w:rPr>
                <w:rFonts w:eastAsia="Calibri"/>
                <w:lang w:eastAsia="en-US"/>
              </w:rPr>
              <w:t>ствия на окружающую среду (П-1)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3,93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1.4.2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0C1E62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коммунальных и складских объектов (П-2)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29,48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19,91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1.5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Зоны инженерной и транспортной инфраструктур</w:t>
            </w:r>
            <w:r w:rsidR="0083072D">
              <w:rPr>
                <w:color w:val="000000"/>
              </w:rPr>
              <w:t>ы (</w:t>
            </w:r>
            <w:proofErr w:type="gramStart"/>
            <w:r w:rsidR="0083072D">
              <w:rPr>
                <w:color w:val="000000"/>
              </w:rPr>
              <w:t>ИТ</w:t>
            </w:r>
            <w:proofErr w:type="gramEnd"/>
            <w:r w:rsidR="0083072D">
              <w:rPr>
                <w:color w:val="000000"/>
              </w:rPr>
              <w:t>)</w:t>
            </w:r>
            <w:r w:rsidRPr="0074543A">
              <w:rPr>
                <w:color w:val="000000"/>
              </w:rPr>
              <w:t>,</w:t>
            </w:r>
            <w:r w:rsidRPr="0074543A">
              <w:t xml:space="preserve"> в том числе</w:t>
            </w:r>
            <w:r w:rsidRPr="0074543A">
              <w:rPr>
                <w:color w:val="000000"/>
              </w:rPr>
              <w:t>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220,59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229,52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1.5.1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сооружений и коммуникаций жел</w:t>
            </w:r>
            <w:r w:rsidR="00E956FD">
              <w:rPr>
                <w:color w:val="000000"/>
              </w:rPr>
              <w:t xml:space="preserve">езнодорожного транспорта </w:t>
            </w:r>
            <w:r w:rsidR="00923FCB">
              <w:rPr>
                <w:color w:val="000000"/>
              </w:rPr>
              <w:t xml:space="preserve"> </w:t>
            </w:r>
            <w:r w:rsidR="00E956FD">
              <w:rPr>
                <w:color w:val="000000"/>
              </w:rPr>
              <w:t>(ИТ-1)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9,21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9,06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1.5.2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сооружений и коммуникаций автомобильного, речного, возду</w:t>
            </w:r>
            <w:r w:rsidR="00797086" w:rsidRPr="0074543A">
              <w:rPr>
                <w:color w:val="000000"/>
              </w:rPr>
              <w:t>ш</w:t>
            </w:r>
            <w:r w:rsidR="00797086" w:rsidRPr="0074543A">
              <w:rPr>
                <w:color w:val="000000"/>
              </w:rPr>
              <w:t>ного т</w:t>
            </w:r>
            <w:r w:rsidR="000C1E62">
              <w:rPr>
                <w:color w:val="000000"/>
              </w:rPr>
              <w:t>ранспорта, метрополитена (ИТ-2)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0,83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4,29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1.5.3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0C1E62">
              <w:rPr>
                <w:color w:val="000000"/>
              </w:rPr>
              <w:t xml:space="preserve"> улично-дорожной сети (ИТ-3)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198,3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199,60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1.5.4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объектов инженерной инфр</w:t>
            </w:r>
            <w:r w:rsidR="00797086" w:rsidRPr="0074543A">
              <w:rPr>
                <w:color w:val="000000"/>
              </w:rPr>
              <w:t>а</w:t>
            </w:r>
            <w:r w:rsidR="000C1E62">
              <w:rPr>
                <w:color w:val="000000"/>
              </w:rPr>
              <w:t>структуры (ИТ-4)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12,25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16,57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3E5C58" w:rsidP="00923FCB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widowControl w:val="0"/>
              <w:ind w:firstLine="0"/>
            </w:pPr>
            <w:r w:rsidRPr="0074543A">
              <w:t>Зоны специального назначения</w:t>
            </w:r>
            <w:r w:rsidR="0083072D">
              <w:t xml:space="preserve"> (С)</w:t>
            </w:r>
            <w:r w:rsidRPr="0074543A">
              <w:t>, в том числе: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208,72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177,03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1.6</w:t>
            </w:r>
            <w:r w:rsidR="003E5C58">
              <w:rPr>
                <w:color w:val="000000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t>Зона</w:t>
            </w:r>
            <w:r w:rsidR="000C1E62">
              <w:t xml:space="preserve"> кладбищ и крематориев (С-1)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158,6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158,99</w:t>
            </w:r>
          </w:p>
        </w:tc>
      </w:tr>
      <w:tr w:rsidR="00797086" w:rsidRPr="0074543A" w:rsidTr="00923FCB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3E5C58" w:rsidP="00923FCB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1.6.2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83072D" w:rsidP="00923FCB">
            <w:pPr>
              <w:widowControl w:val="0"/>
              <w:ind w:firstLine="0"/>
            </w:pPr>
            <w:r>
              <w:t>Зона</w:t>
            </w:r>
            <w:r w:rsidR="00797086" w:rsidRPr="0074543A">
              <w:t xml:space="preserve"> военных и иных режим</w:t>
            </w:r>
            <w:r w:rsidR="000C1E62">
              <w:t>ных объектов и территорий (С-3)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50,12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18,04</w:t>
            </w:r>
          </w:p>
        </w:tc>
      </w:tr>
      <w:tr w:rsidR="00797086" w:rsidRPr="0074543A" w:rsidTr="00923FCB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74543A" w:rsidRDefault="007A162D" w:rsidP="00923FCB">
            <w:pPr>
              <w:pStyle w:val="afc"/>
              <w:widowControl w:val="0"/>
              <w:snapToGrid w:val="0"/>
              <w:spacing w:after="0" w:line="240" w:lineRule="atLeast"/>
              <w:ind w:left="-57" w:right="-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797086" w:rsidRPr="0074543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widowControl w:val="0"/>
              <w:ind w:firstLine="0"/>
            </w:pPr>
            <w:r w:rsidRPr="0074543A">
              <w:rPr>
                <w:rFonts w:eastAsia="Calibri"/>
                <w:lang w:eastAsia="en-US"/>
              </w:rPr>
              <w:t>Зоны сельскохозяйственного и</w:t>
            </w:r>
            <w:r w:rsidRPr="0074543A">
              <w:rPr>
                <w:rFonts w:eastAsia="Calibri"/>
                <w:lang w:eastAsia="en-US"/>
              </w:rPr>
              <w:t>с</w:t>
            </w:r>
            <w:r w:rsidRPr="0074543A">
              <w:rPr>
                <w:rFonts w:eastAsia="Calibri"/>
                <w:lang w:eastAsia="en-US"/>
              </w:rPr>
              <w:t>пользования</w:t>
            </w:r>
            <w:r w:rsidR="0083072D">
              <w:rPr>
                <w:rFonts w:eastAsia="Calibri"/>
                <w:lang w:eastAsia="en-US"/>
              </w:rPr>
              <w:t xml:space="preserve"> (СХ)</w:t>
            </w:r>
            <w:r w:rsidRPr="0074543A">
              <w:rPr>
                <w:rFonts w:eastAsia="Calibri"/>
                <w:lang w:eastAsia="en-US"/>
              </w:rPr>
              <w:t>,</w:t>
            </w:r>
            <w:r w:rsidRPr="0074543A">
              <w:t xml:space="preserve"> в том числе</w:t>
            </w:r>
            <w:r w:rsidRPr="0074543A">
              <w:rPr>
                <w:rFonts w:eastAsia="Calibri"/>
                <w:lang w:eastAsia="en-US"/>
              </w:rPr>
              <w:t>: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t>га</w:t>
            </w:r>
          </w:p>
        </w:tc>
        <w:tc>
          <w:tcPr>
            <w:tcW w:w="1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72,88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97086" w:rsidRPr="0074543A" w:rsidTr="00923FCB"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A162D" w:rsidP="00923FCB">
            <w:pPr>
              <w:pStyle w:val="afc"/>
              <w:widowControl w:val="0"/>
              <w:snapToGrid w:val="0"/>
              <w:spacing w:after="0" w:line="240" w:lineRule="atLeast"/>
              <w:ind w:left="-57" w:right="-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797086" w:rsidRPr="0074543A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A162D" w:rsidP="00923FC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</w:pPr>
            <w:r>
              <w:rPr>
                <w:rFonts w:eastAsia="Calibri"/>
                <w:lang w:eastAsia="en-US"/>
              </w:rPr>
              <w:t>Зона</w:t>
            </w:r>
            <w:r w:rsidR="00797086" w:rsidRPr="0074543A">
              <w:rPr>
                <w:rFonts w:eastAsia="Calibri"/>
                <w:lang w:eastAsia="en-US"/>
              </w:rPr>
              <w:t xml:space="preserve"> ведения садоводства и ог</w:t>
            </w:r>
            <w:r w:rsidR="00797086" w:rsidRPr="0074543A">
              <w:rPr>
                <w:rFonts w:eastAsia="Calibri"/>
                <w:lang w:eastAsia="en-US"/>
              </w:rPr>
              <w:t>о</w:t>
            </w:r>
            <w:r w:rsidR="00797086" w:rsidRPr="0074543A">
              <w:rPr>
                <w:rFonts w:eastAsia="Calibri"/>
                <w:lang w:eastAsia="en-US"/>
              </w:rPr>
              <w:t>родничества (СХ-1)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t>га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72,88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</w:t>
            </w:r>
            <w:r w:rsidR="007A162D">
              <w:rPr>
                <w:color w:val="000000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Зоны стоянок автомобильного транспорта</w:t>
            </w:r>
            <w:r w:rsidR="0083072D">
              <w:rPr>
                <w:color w:val="000000"/>
              </w:rPr>
              <w:t xml:space="preserve"> (СА)</w:t>
            </w:r>
            <w:r w:rsidRPr="0074543A">
              <w:rPr>
                <w:color w:val="000000"/>
              </w:rPr>
              <w:t xml:space="preserve">, </w:t>
            </w:r>
            <w:r w:rsidRPr="0074543A">
              <w:t>в том числе</w:t>
            </w:r>
            <w:r w:rsidRPr="0074543A">
              <w:rPr>
                <w:color w:val="000000"/>
              </w:rPr>
              <w:t>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9,93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8,50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A162D" w:rsidP="00923FCB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1.8</w:t>
            </w:r>
            <w:r w:rsidR="00797086" w:rsidRPr="0074543A">
              <w:rPr>
                <w:color w:val="000000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A162D" w:rsidP="00923FC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Зона</w:t>
            </w:r>
            <w:r w:rsidR="00797086" w:rsidRPr="0074543A">
              <w:rPr>
                <w:color w:val="000000"/>
              </w:rPr>
              <w:t xml:space="preserve"> автомобильных стоянок </w:t>
            </w:r>
          </w:p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(СА-1)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9,93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543A">
              <w:rPr>
                <w:rFonts w:ascii="Times New Roman" w:hAnsi="Times New Roman"/>
                <w:sz w:val="28"/>
                <w:szCs w:val="28"/>
              </w:rPr>
              <w:t>8,50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1.</w:t>
            </w:r>
            <w:r w:rsidR="007A162D">
              <w:rPr>
                <w:color w:val="000000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Прочие территории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226,23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A162D" w:rsidP="00923FCB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1.9</w:t>
            </w:r>
            <w:r w:rsidR="00797086" w:rsidRPr="0074543A">
              <w:rPr>
                <w:color w:val="000000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proofErr w:type="gramStart"/>
            <w:r w:rsidRPr="0074543A">
              <w:rPr>
                <w:color w:val="000000"/>
              </w:rPr>
              <w:t>Неиспользуем</w:t>
            </w:r>
            <w:r w:rsidR="00923FCB">
              <w:rPr>
                <w:color w:val="000000"/>
              </w:rPr>
              <w:t>ая</w:t>
            </w:r>
            <w:proofErr w:type="gramEnd"/>
            <w:r w:rsidRPr="0074543A">
              <w:rPr>
                <w:color w:val="000000"/>
              </w:rPr>
              <w:t xml:space="preserve"> территории, в том числе предоставленн</w:t>
            </w:r>
            <w:r w:rsidR="00923FCB">
              <w:rPr>
                <w:color w:val="000000"/>
              </w:rPr>
              <w:t>ая</w:t>
            </w:r>
            <w:r w:rsidRPr="0074543A">
              <w:rPr>
                <w:color w:val="000000"/>
              </w:rPr>
              <w:t xml:space="preserve"> для з</w:t>
            </w:r>
            <w:r w:rsidRPr="0074543A">
              <w:rPr>
                <w:color w:val="000000"/>
              </w:rPr>
              <w:t>а</w:t>
            </w:r>
            <w:r w:rsidRPr="0074543A">
              <w:rPr>
                <w:color w:val="000000"/>
              </w:rPr>
              <w:t>стройки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га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130,97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t>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A162D" w:rsidP="00923FCB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1.9</w:t>
            </w:r>
            <w:r w:rsidR="00797086" w:rsidRPr="0074543A">
              <w:rPr>
                <w:color w:val="000000"/>
              </w:rPr>
              <w:t>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Обеспеченность озеленением о</w:t>
            </w:r>
            <w:r w:rsidRPr="0074543A">
              <w:rPr>
                <w:color w:val="000000"/>
              </w:rPr>
              <w:t>б</w:t>
            </w:r>
            <w:r w:rsidRPr="0074543A">
              <w:rPr>
                <w:color w:val="000000"/>
              </w:rPr>
              <w:t>щего пользования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E87F6C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кв. м/чел</w:t>
            </w:r>
            <w:r w:rsidR="00E87F6C">
              <w:rPr>
                <w:color w:val="000000"/>
              </w:rPr>
              <w:t>.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968</w:t>
            </w:r>
          </w:p>
        </w:tc>
      </w:tr>
      <w:tr w:rsidR="00797086" w:rsidRPr="0074543A" w:rsidTr="0044567D">
        <w:tc>
          <w:tcPr>
            <w:tcW w:w="993" w:type="dxa"/>
            <w:shd w:val="clear" w:color="auto" w:fill="auto"/>
          </w:tcPr>
          <w:p w:rsidR="00797086" w:rsidRPr="0074543A" w:rsidRDefault="00797086" w:rsidP="0002223D">
            <w:pPr>
              <w:pageBreakBefore/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lastRenderedPageBreak/>
              <w:t>2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797086" w:rsidRPr="0074543A" w:rsidRDefault="00797086" w:rsidP="0002223D">
            <w:pPr>
              <w:pageBreakBefore/>
              <w:ind w:left="-57" w:right="-57" w:firstLine="0"/>
              <w:rPr>
                <w:color w:val="000000"/>
              </w:rPr>
            </w:pPr>
            <w:r w:rsidRPr="0074543A">
              <w:t>Население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Численность населения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E87F6C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тыс. </w:t>
            </w:r>
            <w:proofErr w:type="spellStart"/>
            <w:proofErr w:type="gramStart"/>
            <w:r w:rsidRPr="0074543A">
              <w:rPr>
                <w:color w:val="000000"/>
              </w:rPr>
              <w:t>чел</w:t>
            </w:r>
            <w:r w:rsidR="00E87F6C">
              <w:rPr>
                <w:color w:val="000000"/>
              </w:rPr>
              <w:t>о-век</w:t>
            </w:r>
            <w:proofErr w:type="spellEnd"/>
            <w:proofErr w:type="gramEnd"/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t>9019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32023</w:t>
            </w:r>
          </w:p>
        </w:tc>
      </w:tr>
      <w:tr w:rsidR="00797086" w:rsidRPr="0074543A" w:rsidTr="00923FCB">
        <w:trPr>
          <w:cantSplit/>
        </w:trPr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Плотность населения планирово</w:t>
            </w:r>
            <w:r w:rsidRPr="0074543A">
              <w:rPr>
                <w:color w:val="000000"/>
              </w:rPr>
              <w:t>ч</w:t>
            </w:r>
            <w:r w:rsidRPr="0074543A">
              <w:rPr>
                <w:color w:val="000000"/>
              </w:rPr>
              <w:t>ного района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E87F6C" w:rsidP="00E87F6C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ч</w:t>
            </w:r>
            <w:r w:rsidR="00797086" w:rsidRPr="0074543A">
              <w:rPr>
                <w:color w:val="000000"/>
              </w:rPr>
              <w:t>ел</w:t>
            </w:r>
            <w:r>
              <w:rPr>
                <w:color w:val="000000"/>
              </w:rPr>
              <w:t>.</w:t>
            </w:r>
            <w:r w:rsidR="00797086" w:rsidRPr="0074543A">
              <w:rPr>
                <w:color w:val="000000"/>
              </w:rPr>
              <w:t>/</w:t>
            </w:r>
            <w:proofErr w:type="gramStart"/>
            <w:r w:rsidR="00797086" w:rsidRPr="0074543A">
              <w:rPr>
                <w:color w:val="000000"/>
              </w:rPr>
              <w:t>га</w:t>
            </w:r>
            <w:proofErr w:type="gramEnd"/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1,99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7,07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Плотность населения территорий жилой застройки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E87F6C" w:rsidP="00E87F6C">
            <w:pPr>
              <w:ind w:left="-57" w:right="-57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  <w:r w:rsidR="00797086" w:rsidRPr="0074543A">
              <w:rPr>
                <w:color w:val="000000"/>
              </w:rPr>
              <w:t>/</w:t>
            </w:r>
            <w:proofErr w:type="gramStart"/>
            <w:r w:rsidR="00797086" w:rsidRPr="0074543A">
              <w:rPr>
                <w:color w:val="000000"/>
              </w:rPr>
              <w:t>га</w:t>
            </w:r>
            <w:proofErr w:type="gramEnd"/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t>48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121</w:t>
            </w:r>
          </w:p>
        </w:tc>
      </w:tr>
      <w:tr w:rsidR="00797086" w:rsidRPr="0074543A" w:rsidTr="0044567D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3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</w:pPr>
            <w:r w:rsidRPr="0074543A">
              <w:rPr>
                <w:color w:val="000000"/>
              </w:rPr>
              <w:t>Жилищный фонд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Средняя обеспеченность населения общей площадью жилья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E87F6C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кв. м/чел</w:t>
            </w:r>
            <w:r w:rsidR="00E87F6C">
              <w:rPr>
                <w:color w:val="000000"/>
              </w:rPr>
              <w:t>.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24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Общий объем жилищного фонда, в том числе: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тыс. кв. м</w:t>
            </w:r>
          </w:p>
        </w:tc>
        <w:tc>
          <w:tcPr>
            <w:tcW w:w="1315" w:type="dxa"/>
            <w:shd w:val="clear" w:color="auto" w:fill="auto"/>
            <w:noWrap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261,55</w:t>
            </w:r>
          </w:p>
        </w:tc>
        <w:tc>
          <w:tcPr>
            <w:tcW w:w="1559" w:type="dxa"/>
            <w:shd w:val="clear" w:color="auto" w:fill="auto"/>
            <w:noWrap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rPr>
                <w:color w:val="000000"/>
              </w:rPr>
              <w:t>786,55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3.2.1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Многоквартирная многоэтажная застройка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тыс. кв. 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88,83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501,31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3.2.2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Малоэтажная и индивидуальная з</w:t>
            </w:r>
            <w:r w:rsidRPr="0074543A">
              <w:rPr>
                <w:color w:val="000000"/>
              </w:rPr>
              <w:t>а</w:t>
            </w:r>
            <w:r w:rsidRPr="0074543A">
              <w:rPr>
                <w:color w:val="000000"/>
              </w:rPr>
              <w:t>стройка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тыс. кв. 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172,72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185,28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Существующий сохраняемый ж</w:t>
            </w:r>
            <w:r w:rsidRPr="0074543A">
              <w:rPr>
                <w:color w:val="000000"/>
              </w:rPr>
              <w:t>и</w:t>
            </w:r>
            <w:r w:rsidRPr="0074543A">
              <w:rPr>
                <w:color w:val="000000"/>
              </w:rPr>
              <w:t>лищный фонд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тыс. кв. м</w:t>
            </w:r>
          </w:p>
        </w:tc>
        <w:tc>
          <w:tcPr>
            <w:tcW w:w="1315" w:type="dxa"/>
            <w:shd w:val="clear" w:color="auto" w:fill="auto"/>
            <w:noWrap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216,19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Снос жилищного фонда, в том чи</w:t>
            </w:r>
            <w:r w:rsidRPr="0074543A">
              <w:rPr>
                <w:color w:val="000000"/>
              </w:rPr>
              <w:t>с</w:t>
            </w:r>
            <w:r w:rsidRPr="0074543A">
              <w:rPr>
                <w:color w:val="000000"/>
              </w:rPr>
              <w:t>ле: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тыс. кв. м</w:t>
            </w:r>
          </w:p>
        </w:tc>
        <w:tc>
          <w:tcPr>
            <w:tcW w:w="1315" w:type="dxa"/>
            <w:shd w:val="clear" w:color="auto" w:fill="auto"/>
            <w:noWrap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45,36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3.4.</w:t>
            </w:r>
            <w:r w:rsidR="00923FCB">
              <w:rPr>
                <w:color w:val="000000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Малоэтажная и индивидуальная з</w:t>
            </w:r>
            <w:r w:rsidRPr="0074543A">
              <w:rPr>
                <w:color w:val="000000"/>
              </w:rPr>
              <w:t>а</w:t>
            </w:r>
            <w:r w:rsidRPr="0074543A">
              <w:rPr>
                <w:color w:val="000000"/>
              </w:rPr>
              <w:t>стройка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тыс. кв. 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45,36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Объем нового жилищного стро</w:t>
            </w:r>
            <w:r w:rsidRPr="0074543A">
              <w:rPr>
                <w:color w:val="000000"/>
              </w:rPr>
              <w:t>и</w:t>
            </w:r>
            <w:r w:rsidRPr="0074543A">
              <w:rPr>
                <w:color w:val="000000"/>
              </w:rPr>
              <w:t>тельства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тыс. кв. 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570,36</w:t>
            </w:r>
          </w:p>
        </w:tc>
      </w:tr>
      <w:tr w:rsidR="00797086" w:rsidRPr="0074543A" w:rsidTr="0044567D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</w:pPr>
            <w:r w:rsidRPr="0074543A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Детские дошкольные учреждения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мест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1490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Общеобразовательные школы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мест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4058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Дома детского творчества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кв. м пл</w:t>
            </w:r>
            <w:r w:rsidRPr="0074543A">
              <w:rPr>
                <w:color w:val="000000"/>
              </w:rPr>
              <w:t>о</w:t>
            </w:r>
            <w:r w:rsidRPr="0074543A">
              <w:rPr>
                <w:color w:val="000000"/>
              </w:rPr>
              <w:t>щади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500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Объект общей врачебной практики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объект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Предприятия торговли всех видов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тыс. кв. м торговой площади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60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Объекты общественного питания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место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500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4.7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Аптечные учреждения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объект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4.8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Отделения и пункты почтовой св</w:t>
            </w:r>
            <w:r w:rsidRPr="0074543A">
              <w:rPr>
                <w:color w:val="000000"/>
              </w:rPr>
              <w:t>я</w:t>
            </w:r>
            <w:r w:rsidRPr="0074543A">
              <w:rPr>
                <w:color w:val="000000"/>
              </w:rPr>
              <w:t>зи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объект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Филиалы банков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объект (операц</w:t>
            </w:r>
            <w:r w:rsidRPr="0074543A">
              <w:rPr>
                <w:color w:val="000000"/>
              </w:rPr>
              <w:t>и</w:t>
            </w:r>
            <w:r w:rsidRPr="0074543A">
              <w:rPr>
                <w:color w:val="000000"/>
              </w:rPr>
              <w:t>онное м</w:t>
            </w:r>
            <w:r w:rsidRPr="0074543A">
              <w:rPr>
                <w:color w:val="000000"/>
              </w:rPr>
              <w:t>е</w:t>
            </w:r>
            <w:r w:rsidRPr="0074543A">
              <w:rPr>
                <w:color w:val="000000"/>
              </w:rPr>
              <w:t>сто)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 xml:space="preserve">Помещения </w:t>
            </w:r>
            <w:proofErr w:type="spellStart"/>
            <w:r w:rsidRPr="0074543A">
              <w:rPr>
                <w:color w:val="000000"/>
              </w:rPr>
              <w:t>жилищно-эксплуата</w:t>
            </w:r>
            <w:r w:rsidR="00923FCB">
              <w:rPr>
                <w:color w:val="000000"/>
              </w:rPr>
              <w:t>-</w:t>
            </w:r>
            <w:r w:rsidRPr="0074543A">
              <w:rPr>
                <w:color w:val="000000"/>
              </w:rPr>
              <w:t>ционных</w:t>
            </w:r>
            <w:proofErr w:type="spellEnd"/>
            <w:r w:rsidRPr="0074543A">
              <w:rPr>
                <w:color w:val="000000"/>
              </w:rPr>
              <w:t xml:space="preserve"> служб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объект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02223D">
            <w:pPr>
              <w:pageBreakBefore/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lastRenderedPageBreak/>
              <w:t>4.11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02223D">
            <w:pPr>
              <w:pageBreakBefore/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Пожарные депо, пожарные части</w:t>
            </w:r>
          </w:p>
        </w:tc>
        <w:tc>
          <w:tcPr>
            <w:tcW w:w="1554" w:type="dxa"/>
            <w:shd w:val="clear" w:color="auto" w:fill="auto"/>
          </w:tcPr>
          <w:p w:rsidR="00923FCB" w:rsidRDefault="00797086" w:rsidP="0002223D">
            <w:pPr>
              <w:pageBreakBefore/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 xml:space="preserve">объект </w:t>
            </w:r>
          </w:p>
          <w:p w:rsidR="00797086" w:rsidRPr="0074543A" w:rsidRDefault="00797086" w:rsidP="0002223D">
            <w:pPr>
              <w:pageBreakBefore/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(автомоб</w:t>
            </w:r>
            <w:r w:rsidRPr="0074543A">
              <w:rPr>
                <w:color w:val="000000"/>
              </w:rPr>
              <w:t>и</w:t>
            </w:r>
            <w:r w:rsidRPr="0074543A">
              <w:rPr>
                <w:color w:val="000000"/>
              </w:rPr>
              <w:t>лей)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02223D">
            <w:pPr>
              <w:pageBreakBefore/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02223D">
            <w:pPr>
              <w:pageBreakBefore/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</w:t>
            </w:r>
          </w:p>
        </w:tc>
      </w:tr>
      <w:tr w:rsidR="00797086" w:rsidRPr="0074543A" w:rsidTr="0044567D">
        <w:tc>
          <w:tcPr>
            <w:tcW w:w="993" w:type="dxa"/>
            <w:shd w:val="clear" w:color="auto" w:fill="auto"/>
          </w:tcPr>
          <w:p w:rsidR="00797086" w:rsidRPr="0074543A" w:rsidRDefault="00797086" w:rsidP="0002223D">
            <w:pPr>
              <w:ind w:left="-57" w:right="-57" w:firstLine="0"/>
              <w:jc w:val="center"/>
            </w:pPr>
            <w:r w:rsidRPr="0074543A">
              <w:rPr>
                <w:color w:val="000000"/>
              </w:rPr>
              <w:t>5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797086" w:rsidRPr="0074543A" w:rsidRDefault="00797086" w:rsidP="0002223D">
            <w:pPr>
              <w:ind w:left="-57" w:right="-57" w:firstLine="0"/>
            </w:pPr>
            <w:r w:rsidRPr="0074543A">
              <w:rPr>
                <w:color w:val="000000"/>
              </w:rPr>
              <w:t>Транспортная инфраструктура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Протяженность улично-дорожной сети, в том числе: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50,13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Магистральные улицы, в том чи</w:t>
            </w:r>
            <w:r w:rsidRPr="0074543A">
              <w:rPr>
                <w:color w:val="000000"/>
              </w:rPr>
              <w:t>с</w:t>
            </w:r>
            <w:r w:rsidRPr="0074543A">
              <w:rPr>
                <w:color w:val="000000"/>
              </w:rPr>
              <w:t>ле: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12,26</w:t>
            </w:r>
          </w:p>
        </w:tc>
      </w:tr>
      <w:tr w:rsidR="00797086" w:rsidRPr="0074543A" w:rsidTr="00923FCB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5.1.1.1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proofErr w:type="gramStart"/>
            <w:r w:rsidRPr="0074543A">
              <w:rPr>
                <w:color w:val="000000"/>
              </w:rPr>
              <w:t>Городские скоростного движения</w:t>
            </w:r>
            <w:proofErr w:type="gramEnd"/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4,11</w:t>
            </w:r>
          </w:p>
        </w:tc>
      </w:tr>
      <w:tr w:rsidR="00797086" w:rsidRPr="0074543A" w:rsidTr="00923FCB"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5.1.1.2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proofErr w:type="gramStart"/>
            <w:r w:rsidRPr="0074543A">
              <w:rPr>
                <w:color w:val="000000"/>
              </w:rPr>
              <w:t>Городские непрерывного движения</w:t>
            </w:r>
            <w:proofErr w:type="gramEnd"/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5,33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5.1.1.3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proofErr w:type="gramStart"/>
            <w:r w:rsidRPr="0074543A">
              <w:rPr>
                <w:color w:val="000000"/>
              </w:rPr>
              <w:t>Городские регулируемого движ</w:t>
            </w:r>
            <w:r w:rsidRPr="0074543A">
              <w:rPr>
                <w:color w:val="000000"/>
              </w:rPr>
              <w:t>е</w:t>
            </w:r>
            <w:r w:rsidRPr="0074543A">
              <w:rPr>
                <w:color w:val="000000"/>
              </w:rPr>
              <w:t>ния</w:t>
            </w:r>
            <w:proofErr w:type="gramEnd"/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2,82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5.1.2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923FCB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 xml:space="preserve">Улицы </w:t>
            </w:r>
            <w:r>
              <w:rPr>
                <w:color w:val="000000"/>
              </w:rPr>
              <w:t>р</w:t>
            </w:r>
            <w:r w:rsidR="00797086" w:rsidRPr="0074543A">
              <w:rPr>
                <w:color w:val="000000"/>
              </w:rPr>
              <w:t>айонного значения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t>17,79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923FCB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 xml:space="preserve">Улицы </w:t>
            </w:r>
            <w:r w:rsidR="00797086" w:rsidRPr="0074543A">
              <w:rPr>
                <w:color w:val="000000"/>
              </w:rPr>
              <w:t>местного значения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20,08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Плотность улично-дорожной сети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proofErr w:type="gramStart"/>
            <w:r w:rsidRPr="0074543A">
              <w:rPr>
                <w:color w:val="000000"/>
              </w:rPr>
              <w:t>км</w:t>
            </w:r>
            <w:proofErr w:type="gramEnd"/>
            <w:r w:rsidRPr="0074543A">
              <w:rPr>
                <w:color w:val="000000"/>
              </w:rPr>
              <w:t>/кв. 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1,1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  <w:noWrap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Плотность магистральной сети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proofErr w:type="gramStart"/>
            <w:r w:rsidRPr="0074543A">
              <w:rPr>
                <w:color w:val="000000"/>
              </w:rPr>
              <w:t>км</w:t>
            </w:r>
            <w:proofErr w:type="gramEnd"/>
            <w:r w:rsidRPr="0074543A">
              <w:rPr>
                <w:color w:val="000000"/>
              </w:rPr>
              <w:t>/кв. 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0,27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Протяженность линий обществе</w:t>
            </w:r>
            <w:r w:rsidRPr="0074543A">
              <w:rPr>
                <w:color w:val="000000"/>
              </w:rPr>
              <w:t>н</w:t>
            </w:r>
            <w:r w:rsidRPr="0074543A">
              <w:rPr>
                <w:color w:val="000000"/>
              </w:rPr>
              <w:t>ного транспорта, в том числе: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39,89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5.4.1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Автобуса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16,72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30,57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5.4.2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Троллейбуса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2,86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2,86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5.4.4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Скоростного трамвая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4,00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5.4.5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Детской железной дороги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5,32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5,32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5.5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Протяженность пешеходных бул</w:t>
            </w:r>
            <w:r w:rsidRPr="0074543A">
              <w:rPr>
                <w:color w:val="000000"/>
              </w:rPr>
              <w:t>ь</w:t>
            </w:r>
            <w:r w:rsidRPr="0074543A">
              <w:rPr>
                <w:color w:val="000000"/>
              </w:rPr>
              <w:t>варов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км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39,34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5.6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Парковочны</w:t>
            </w:r>
            <w:r w:rsidR="00923FCB">
              <w:rPr>
                <w:color w:val="000000"/>
              </w:rPr>
              <w:t>е</w:t>
            </w:r>
            <w:r w:rsidRPr="0074543A">
              <w:rPr>
                <w:color w:val="000000"/>
              </w:rPr>
              <w:t xml:space="preserve"> мест</w:t>
            </w:r>
            <w:r w:rsidR="00923FCB">
              <w:rPr>
                <w:color w:val="000000"/>
              </w:rPr>
              <w:t>а</w:t>
            </w:r>
            <w:r w:rsidRPr="0074543A">
              <w:rPr>
                <w:color w:val="000000"/>
              </w:rPr>
              <w:t xml:space="preserve"> в гаражных комплексах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тыс.</w:t>
            </w:r>
          </w:p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proofErr w:type="spellStart"/>
            <w:r w:rsidRPr="0074543A">
              <w:rPr>
                <w:color w:val="000000"/>
              </w:rPr>
              <w:t>машин</w:t>
            </w:r>
            <w:r w:rsidRPr="0074543A">
              <w:rPr>
                <w:color w:val="000000"/>
              </w:rPr>
              <w:t>о</w:t>
            </w:r>
            <w:r w:rsidRPr="0074543A">
              <w:rPr>
                <w:color w:val="000000"/>
              </w:rPr>
              <w:t>мест</w:t>
            </w:r>
            <w:proofErr w:type="spellEnd"/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-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</w:pPr>
            <w:r w:rsidRPr="0074543A">
              <w:t>1,28</w:t>
            </w:r>
          </w:p>
        </w:tc>
      </w:tr>
      <w:tr w:rsidR="00797086" w:rsidRPr="0074543A" w:rsidTr="0044567D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6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rPr>
                <w:color w:val="000000"/>
              </w:rPr>
            </w:pPr>
            <w:r w:rsidRPr="0074543A">
              <w:rPr>
                <w:color w:val="000000"/>
              </w:rPr>
              <w:t>Инженерное оборудование и благоустройство территории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Водопотребление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тыс. куб</w:t>
            </w:r>
            <w:proofErr w:type="gramStart"/>
            <w:r w:rsidR="00923FCB">
              <w:rPr>
                <w:color w:val="000000"/>
              </w:rPr>
              <w:t>.</w:t>
            </w:r>
            <w:r w:rsidRPr="0074543A">
              <w:rPr>
                <w:color w:val="000000"/>
              </w:rPr>
              <w:t>м</w:t>
            </w:r>
            <w:proofErr w:type="gramEnd"/>
            <w:r w:rsidRPr="0074543A">
              <w:rPr>
                <w:color w:val="000000"/>
              </w:rPr>
              <w:t>/ сутки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3,190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t>11,995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Водоотведение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тыс. куб</w:t>
            </w:r>
            <w:proofErr w:type="gramStart"/>
            <w:r w:rsidR="00923FCB">
              <w:rPr>
                <w:color w:val="000000"/>
              </w:rPr>
              <w:t>.</w:t>
            </w:r>
            <w:r w:rsidRPr="0074543A">
              <w:rPr>
                <w:color w:val="000000"/>
              </w:rPr>
              <w:t>м</w:t>
            </w:r>
            <w:proofErr w:type="gramEnd"/>
            <w:r w:rsidRPr="0074543A">
              <w:rPr>
                <w:color w:val="000000"/>
              </w:rPr>
              <w:t>/ сутки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t>4,230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t>10,393</w:t>
            </w:r>
          </w:p>
        </w:tc>
      </w:tr>
      <w:tr w:rsidR="00797086" w:rsidRPr="0074543A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Потребление тепла на отопление, вентиляцию, горячее водоснабж</w:t>
            </w:r>
            <w:r w:rsidRPr="0074543A">
              <w:rPr>
                <w:color w:val="000000"/>
              </w:rPr>
              <w:t>е</w:t>
            </w:r>
            <w:r w:rsidRPr="0074543A">
              <w:rPr>
                <w:color w:val="000000"/>
              </w:rPr>
              <w:t>ние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Гкал/час</w:t>
            </w:r>
          </w:p>
        </w:tc>
        <w:tc>
          <w:tcPr>
            <w:tcW w:w="1315" w:type="dxa"/>
            <w:shd w:val="clear" w:color="auto" w:fill="auto"/>
            <w:noWrap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92,36</w:t>
            </w:r>
          </w:p>
        </w:tc>
        <w:tc>
          <w:tcPr>
            <w:tcW w:w="1559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142,03</w:t>
            </w:r>
          </w:p>
        </w:tc>
      </w:tr>
      <w:tr w:rsidR="00797086" w:rsidRPr="00A65226" w:rsidTr="00923FCB">
        <w:tc>
          <w:tcPr>
            <w:tcW w:w="993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797086" w:rsidRPr="0074543A" w:rsidRDefault="00797086" w:rsidP="00923FCB">
            <w:pPr>
              <w:ind w:firstLine="0"/>
              <w:rPr>
                <w:color w:val="000000"/>
              </w:rPr>
            </w:pPr>
            <w:r w:rsidRPr="0074543A">
              <w:rPr>
                <w:color w:val="000000"/>
              </w:rPr>
              <w:t>Потребление электроэнергии</w:t>
            </w:r>
          </w:p>
        </w:tc>
        <w:tc>
          <w:tcPr>
            <w:tcW w:w="1554" w:type="dxa"/>
            <w:shd w:val="clear" w:color="auto" w:fill="auto"/>
          </w:tcPr>
          <w:p w:rsidR="00797086" w:rsidRPr="0074543A" w:rsidRDefault="00797086" w:rsidP="00923FCB">
            <w:pPr>
              <w:ind w:left="-57" w:right="-57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МВт</w:t>
            </w:r>
          </w:p>
        </w:tc>
        <w:tc>
          <w:tcPr>
            <w:tcW w:w="1315" w:type="dxa"/>
            <w:shd w:val="clear" w:color="auto" w:fill="auto"/>
          </w:tcPr>
          <w:p w:rsidR="00797086" w:rsidRPr="0074543A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3,67</w:t>
            </w:r>
          </w:p>
        </w:tc>
        <w:tc>
          <w:tcPr>
            <w:tcW w:w="1559" w:type="dxa"/>
            <w:shd w:val="clear" w:color="auto" w:fill="auto"/>
          </w:tcPr>
          <w:p w:rsidR="00797086" w:rsidRPr="00A9287D" w:rsidRDefault="00797086" w:rsidP="002D172D">
            <w:pPr>
              <w:ind w:left="-108" w:right="-108" w:firstLine="0"/>
              <w:jc w:val="center"/>
              <w:rPr>
                <w:color w:val="000000"/>
              </w:rPr>
            </w:pPr>
            <w:r w:rsidRPr="0074543A">
              <w:rPr>
                <w:color w:val="000000"/>
              </w:rPr>
              <w:t>20,34</w:t>
            </w:r>
          </w:p>
        </w:tc>
      </w:tr>
    </w:tbl>
    <w:p w:rsidR="00797086" w:rsidRPr="000847B9" w:rsidRDefault="00797086" w:rsidP="00797086">
      <w:pPr>
        <w:rPr>
          <w:sz w:val="2"/>
          <w:szCs w:val="2"/>
        </w:rPr>
      </w:pPr>
    </w:p>
    <w:p w:rsidR="00797086" w:rsidRPr="00480C1F" w:rsidRDefault="00797086" w:rsidP="00797086">
      <w:pPr>
        <w:ind w:firstLine="0"/>
        <w:jc w:val="center"/>
      </w:pPr>
    </w:p>
    <w:p w:rsidR="00797086" w:rsidRDefault="00797086" w:rsidP="00923FCB">
      <w:pPr>
        <w:ind w:firstLine="0"/>
        <w:jc w:val="center"/>
        <w:rPr>
          <w:b/>
        </w:rPr>
      </w:pPr>
      <w:r>
        <w:rPr>
          <w:b/>
        </w:rPr>
        <w:t>8</w:t>
      </w:r>
      <w:r w:rsidRPr="00480C1F">
        <w:rPr>
          <w:b/>
        </w:rPr>
        <w:t>. Реализация проекта планиров</w:t>
      </w:r>
      <w:r>
        <w:rPr>
          <w:b/>
        </w:rPr>
        <w:t>ки</w:t>
      </w:r>
    </w:p>
    <w:p w:rsidR="00797086" w:rsidRPr="00480C1F" w:rsidRDefault="00797086" w:rsidP="00797086">
      <w:pPr>
        <w:jc w:val="center"/>
        <w:rPr>
          <w:b/>
        </w:rPr>
      </w:pPr>
    </w:p>
    <w:p w:rsidR="00797086" w:rsidRPr="00E22B2C" w:rsidRDefault="00797086" w:rsidP="00797086">
      <w:pPr>
        <w:outlineLvl w:val="0"/>
      </w:pPr>
      <w:r w:rsidRPr="00E22B2C">
        <w:t>На последующих стадиях проектирования</w:t>
      </w:r>
      <w:r>
        <w:t xml:space="preserve"> необходимо у</w:t>
      </w:r>
      <w:r w:rsidRPr="00E22B2C">
        <w:t>точнить технич</w:t>
      </w:r>
      <w:r w:rsidRPr="00E22B2C">
        <w:t>е</w:t>
      </w:r>
      <w:r w:rsidRPr="00E22B2C">
        <w:t xml:space="preserve">ские решения по отводу и очистке поверхностных стоков с учетом требований </w:t>
      </w:r>
      <w:proofErr w:type="spellStart"/>
      <w:r w:rsidRPr="00E22B2C">
        <w:t>СанПиН</w:t>
      </w:r>
      <w:proofErr w:type="spellEnd"/>
      <w:r w:rsidRPr="00E22B2C">
        <w:t xml:space="preserve">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797086" w:rsidRPr="00E22B2C" w:rsidRDefault="00797086" w:rsidP="00797086">
      <w:pPr>
        <w:outlineLvl w:val="0"/>
      </w:pPr>
      <w:r w:rsidRPr="00E22B2C">
        <w:lastRenderedPageBreak/>
        <w:t xml:space="preserve">Для организации отвода поверхностных стоков на комплексные очистные сооружения </w:t>
      </w:r>
      <w:r>
        <w:t>необходимо</w:t>
      </w:r>
      <w:r w:rsidRPr="00E22B2C">
        <w:t xml:space="preserve"> предусмотреть сооружения для регулирования объема стоков перед насосными станциями (в т</w:t>
      </w:r>
      <w:r>
        <w:t>ом числе</w:t>
      </w:r>
      <w:r w:rsidRPr="00E22B2C">
        <w:t xml:space="preserve"> с целью резервирования земел</w:t>
      </w:r>
      <w:r w:rsidRPr="00E22B2C">
        <w:t>ь</w:t>
      </w:r>
      <w:r w:rsidRPr="00E22B2C">
        <w:t>ных участков) либо принять насосное оборудование для расчетного секундного расхода, определенного в соответствии с действующими нормативными докуме</w:t>
      </w:r>
      <w:r w:rsidRPr="00E22B2C">
        <w:t>н</w:t>
      </w:r>
      <w:r w:rsidRPr="00E22B2C">
        <w:t xml:space="preserve">тами. </w:t>
      </w:r>
    </w:p>
    <w:p w:rsidR="00797086" w:rsidRPr="00E22B2C" w:rsidRDefault="00797086" w:rsidP="00797086">
      <w:pPr>
        <w:outlineLvl w:val="0"/>
      </w:pPr>
      <w:r w:rsidRPr="00E22B2C">
        <w:t xml:space="preserve">С целью исключения подтопления территории, </w:t>
      </w:r>
      <w:proofErr w:type="spellStart"/>
      <w:r w:rsidRPr="00E22B2C">
        <w:t>оврагообразования</w:t>
      </w:r>
      <w:proofErr w:type="spellEnd"/>
      <w:r w:rsidRPr="00E22B2C">
        <w:t xml:space="preserve"> и эрозии почв </w:t>
      </w:r>
      <w:r>
        <w:t>необходимо</w:t>
      </w:r>
      <w:r w:rsidRPr="00E22B2C">
        <w:t xml:space="preserve"> </w:t>
      </w:r>
      <w:r>
        <w:t>провести мероприятия по подготовке проектного</w:t>
      </w:r>
      <w:r w:rsidRPr="00E22B2C">
        <w:t xml:space="preserve"> решения ус</w:t>
      </w:r>
      <w:r w:rsidRPr="00E22B2C">
        <w:t>т</w:t>
      </w:r>
      <w:r w:rsidRPr="00E22B2C">
        <w:t>ройств</w:t>
      </w:r>
      <w:r>
        <w:t>а</w:t>
      </w:r>
      <w:r w:rsidRPr="00E22B2C">
        <w:t xml:space="preserve"> дренажных систем и сооружений.</w:t>
      </w:r>
    </w:p>
    <w:p w:rsidR="00797086" w:rsidRPr="00E22B2C" w:rsidRDefault="00797086" w:rsidP="00797086">
      <w:pPr>
        <w:outlineLvl w:val="0"/>
      </w:pPr>
      <w:r>
        <w:t>При р</w:t>
      </w:r>
      <w:r w:rsidRPr="00E22B2C">
        <w:t>азмещени</w:t>
      </w:r>
      <w:r>
        <w:t>и</w:t>
      </w:r>
      <w:r w:rsidRPr="00E22B2C">
        <w:t xml:space="preserve"> </w:t>
      </w:r>
      <w:r>
        <w:t>объектов капитального строительства</w:t>
      </w:r>
      <w:r w:rsidRPr="00E22B2C">
        <w:t>, в том числе тран</w:t>
      </w:r>
      <w:r w:rsidRPr="00E22B2C">
        <w:t>с</w:t>
      </w:r>
      <w:r w:rsidRPr="00E22B2C">
        <w:t xml:space="preserve">портной инфраструктуры, в </w:t>
      </w:r>
      <w:proofErr w:type="spellStart"/>
      <w:r w:rsidRPr="00E22B2C">
        <w:t>водоохранных</w:t>
      </w:r>
      <w:proofErr w:type="spellEnd"/>
      <w:r w:rsidRPr="00E22B2C">
        <w:t xml:space="preserve"> зонах поверхностных водных объектов </w:t>
      </w:r>
      <w:r w:rsidR="00923FCB">
        <w:t>(нормативных или установленных)</w:t>
      </w:r>
      <w:r w:rsidRPr="00E22B2C">
        <w:t xml:space="preserve"> благоустройство рекреационных территорий, </w:t>
      </w:r>
      <w:proofErr w:type="spellStart"/>
      <w:r w:rsidRPr="00E22B2C">
        <w:t>берегоукрепление</w:t>
      </w:r>
      <w:proofErr w:type="spellEnd"/>
      <w:r w:rsidRPr="00E22B2C">
        <w:t xml:space="preserve"> </w:t>
      </w:r>
      <w:r>
        <w:t xml:space="preserve">должно </w:t>
      </w:r>
      <w:r w:rsidRPr="00E22B2C">
        <w:t>осуществл</w:t>
      </w:r>
      <w:r>
        <w:t>яться</w:t>
      </w:r>
      <w:r w:rsidRPr="00E22B2C">
        <w:t xml:space="preserve"> с учетом требований Водного кодекса Р</w:t>
      </w:r>
      <w:r>
        <w:t xml:space="preserve">оссийской </w:t>
      </w:r>
      <w:r w:rsidRPr="00E22B2C">
        <w:t>Ф</w:t>
      </w:r>
      <w:r>
        <w:t>едерации</w:t>
      </w:r>
      <w:r w:rsidRPr="00E22B2C">
        <w:t xml:space="preserve">, </w:t>
      </w:r>
      <w:proofErr w:type="spellStart"/>
      <w:r w:rsidRPr="00E22B2C">
        <w:t>СанПиН</w:t>
      </w:r>
      <w:proofErr w:type="spellEnd"/>
      <w:r w:rsidRPr="00E22B2C">
        <w:t xml:space="preserve">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797086" w:rsidRDefault="00797086" w:rsidP="00797086">
      <w:pPr>
        <w:outlineLvl w:val="0"/>
      </w:pPr>
      <w:r>
        <w:t>С</w:t>
      </w:r>
      <w:r w:rsidRPr="00E22B2C">
        <w:t xml:space="preserve"> целью перевозки отдыхающих в зону активного отдыха </w:t>
      </w:r>
      <w:r>
        <w:t>предлагается пр</w:t>
      </w:r>
      <w:r>
        <w:t>е</w:t>
      </w:r>
      <w:r>
        <w:t xml:space="preserve">дусмотреть </w:t>
      </w:r>
      <w:r w:rsidRPr="00E22B2C">
        <w:t>возможно</w:t>
      </w:r>
      <w:r>
        <w:t>сть</w:t>
      </w:r>
      <w:r w:rsidRPr="00E22B2C">
        <w:t xml:space="preserve"> разви</w:t>
      </w:r>
      <w:r>
        <w:t>тия</w:t>
      </w:r>
      <w:r w:rsidRPr="00E22B2C">
        <w:t xml:space="preserve"> детской железной дороги </w:t>
      </w:r>
      <w:r>
        <w:t>с у</w:t>
      </w:r>
      <w:r w:rsidRPr="00E22B2C">
        <w:t>ч</w:t>
      </w:r>
      <w:r>
        <w:t>етом особенн</w:t>
      </w:r>
      <w:r>
        <w:t>о</w:t>
      </w:r>
      <w:r>
        <w:t>стей</w:t>
      </w:r>
      <w:r w:rsidRPr="00E22B2C">
        <w:t xml:space="preserve"> рекреационн</w:t>
      </w:r>
      <w:r>
        <w:t>ой</w:t>
      </w:r>
      <w:r w:rsidRPr="00E22B2C">
        <w:t xml:space="preserve"> функци</w:t>
      </w:r>
      <w:r>
        <w:t>и</w:t>
      </w:r>
      <w:r w:rsidRPr="00E22B2C">
        <w:t xml:space="preserve"> рассматриваемо</w:t>
      </w:r>
      <w:r>
        <w:t>й</w:t>
      </w:r>
      <w:r w:rsidRPr="00E22B2C">
        <w:t xml:space="preserve"> </w:t>
      </w:r>
      <w:r>
        <w:t>территории</w:t>
      </w:r>
      <w:r w:rsidRPr="00E22B2C">
        <w:t>.</w:t>
      </w:r>
    </w:p>
    <w:p w:rsidR="00797086" w:rsidRDefault="00797086" w:rsidP="00797086">
      <w:r>
        <w:t>При подготовке проектных решений строительства магистральной дороги скоростного движения</w:t>
      </w:r>
      <w:r w:rsidRPr="002308E5">
        <w:t xml:space="preserve"> </w:t>
      </w:r>
      <w:r>
        <w:t>на территории</w:t>
      </w:r>
      <w:r w:rsidRPr="002308E5">
        <w:t xml:space="preserve"> </w:t>
      </w:r>
      <w:proofErr w:type="spellStart"/>
      <w:r w:rsidRPr="002308E5">
        <w:t>Заельцовск</w:t>
      </w:r>
      <w:r>
        <w:t>ого</w:t>
      </w:r>
      <w:proofErr w:type="spellEnd"/>
      <w:r w:rsidRPr="002308E5">
        <w:t xml:space="preserve"> бор</w:t>
      </w:r>
      <w:r>
        <w:t>а</w:t>
      </w:r>
      <w:r w:rsidRPr="002308E5">
        <w:t xml:space="preserve"> </w:t>
      </w:r>
      <w:r>
        <w:t>необходимо предусмо</w:t>
      </w:r>
      <w:r>
        <w:t>т</w:t>
      </w:r>
      <w:r>
        <w:t xml:space="preserve">реть </w:t>
      </w:r>
      <w:r w:rsidRPr="002308E5">
        <w:t xml:space="preserve">мероприятия по сохранению природного комплекса реки </w:t>
      </w:r>
      <w:r>
        <w:t xml:space="preserve">2-я </w:t>
      </w:r>
      <w:r w:rsidRPr="002308E5">
        <w:t>Ельцовк</w:t>
      </w:r>
      <w:r>
        <w:t>а, пр</w:t>
      </w:r>
      <w:r>
        <w:t>е</w:t>
      </w:r>
      <w:r>
        <w:t>дусмотреть прокладку 1,98 км автомагистрали в подземном тоннеле.</w:t>
      </w:r>
    </w:p>
    <w:p w:rsidR="00923FCB" w:rsidRPr="0075601C" w:rsidRDefault="00923FCB" w:rsidP="00923FC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62D6F" w:rsidRPr="00C53642" w:rsidRDefault="00B62D6F" w:rsidP="00797086">
      <w:pPr>
        <w:ind w:firstLine="0"/>
        <w:jc w:val="center"/>
      </w:pPr>
    </w:p>
    <w:sectPr w:rsidR="00B62D6F" w:rsidRPr="00C53642" w:rsidSect="00A26A8A">
      <w:headerReference w:type="default" r:id="rId18"/>
      <w:pgSz w:w="11906" w:h="16838" w:code="9"/>
      <w:pgMar w:top="1134" w:right="567" w:bottom="624" w:left="1418" w:header="709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BE6" w:rsidRDefault="00C25BE6" w:rsidP="007B56B1">
      <w:r>
        <w:separator/>
      </w:r>
    </w:p>
    <w:p w:rsidR="00C25BE6" w:rsidRDefault="00C25BE6"/>
  </w:endnote>
  <w:endnote w:type="continuationSeparator" w:id="0">
    <w:p w:rsidR="00C25BE6" w:rsidRDefault="00C25BE6" w:rsidP="007B56B1">
      <w:r>
        <w:continuationSeparator/>
      </w:r>
    </w:p>
    <w:p w:rsidR="00C25BE6" w:rsidRDefault="00C25BE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E6" w:rsidRPr="00B01220" w:rsidRDefault="00C25BE6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BE6" w:rsidRDefault="00C25BE6" w:rsidP="007B56B1">
      <w:r>
        <w:separator/>
      </w:r>
    </w:p>
    <w:p w:rsidR="00C25BE6" w:rsidRDefault="00C25BE6"/>
  </w:footnote>
  <w:footnote w:type="continuationSeparator" w:id="0">
    <w:p w:rsidR="00C25BE6" w:rsidRDefault="00C25BE6" w:rsidP="007B56B1">
      <w:r>
        <w:continuationSeparator/>
      </w:r>
    </w:p>
    <w:p w:rsidR="00C25BE6" w:rsidRDefault="00C25BE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E6" w:rsidRDefault="009F266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25BE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25BE6" w:rsidRDefault="00C25BE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E6" w:rsidRDefault="009F2663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C25BE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018C3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E6" w:rsidRPr="000E35E1" w:rsidRDefault="009F2663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C25BE6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C25BE6">
      <w:rPr>
        <w:rStyle w:val="a4"/>
        <w:noProof/>
        <w:sz w:val="24"/>
      </w:rPr>
      <w:t>14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BE6" w:rsidRPr="000847B9" w:rsidRDefault="009F2663" w:rsidP="00430D56">
    <w:pPr>
      <w:pStyle w:val="a3"/>
      <w:ind w:firstLine="0"/>
      <w:jc w:val="center"/>
      <w:rPr>
        <w:rStyle w:val="a4"/>
        <w:sz w:val="24"/>
      </w:rPr>
    </w:pPr>
    <w:r w:rsidRPr="000847B9">
      <w:rPr>
        <w:rStyle w:val="a4"/>
        <w:sz w:val="24"/>
      </w:rPr>
      <w:fldChar w:fldCharType="begin"/>
    </w:r>
    <w:r w:rsidR="00C25BE6" w:rsidRPr="000847B9">
      <w:rPr>
        <w:rStyle w:val="a4"/>
        <w:sz w:val="24"/>
      </w:rPr>
      <w:instrText xml:space="preserve"> PAGE </w:instrText>
    </w:r>
    <w:r w:rsidRPr="000847B9">
      <w:rPr>
        <w:rStyle w:val="a4"/>
        <w:sz w:val="24"/>
      </w:rPr>
      <w:fldChar w:fldCharType="separate"/>
    </w:r>
    <w:r w:rsidR="00E018C3">
      <w:rPr>
        <w:rStyle w:val="a4"/>
        <w:noProof/>
        <w:sz w:val="24"/>
      </w:rPr>
      <w:t>29</w:t>
    </w:r>
    <w:r w:rsidRPr="000847B9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6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5"/>
  </w:num>
  <w:num w:numId="9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0F2"/>
    <w:rsid w:val="000075B6"/>
    <w:rsid w:val="00007A7E"/>
    <w:rsid w:val="00011AEA"/>
    <w:rsid w:val="000120C5"/>
    <w:rsid w:val="00012254"/>
    <w:rsid w:val="00012301"/>
    <w:rsid w:val="000127D4"/>
    <w:rsid w:val="00012BC2"/>
    <w:rsid w:val="00013F14"/>
    <w:rsid w:val="00014D4F"/>
    <w:rsid w:val="0001500C"/>
    <w:rsid w:val="00017DC0"/>
    <w:rsid w:val="000201A5"/>
    <w:rsid w:val="00020E33"/>
    <w:rsid w:val="0002223D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14AD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5D49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44"/>
    <w:rsid w:val="000736DD"/>
    <w:rsid w:val="00073A34"/>
    <w:rsid w:val="000740EE"/>
    <w:rsid w:val="0007471A"/>
    <w:rsid w:val="000751FA"/>
    <w:rsid w:val="00075AF2"/>
    <w:rsid w:val="000772FF"/>
    <w:rsid w:val="00081A8A"/>
    <w:rsid w:val="000826F9"/>
    <w:rsid w:val="00082CF7"/>
    <w:rsid w:val="00083095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2243"/>
    <w:rsid w:val="000A4147"/>
    <w:rsid w:val="000A58BF"/>
    <w:rsid w:val="000A68B1"/>
    <w:rsid w:val="000A6C57"/>
    <w:rsid w:val="000A6DE1"/>
    <w:rsid w:val="000B04E9"/>
    <w:rsid w:val="000B0D41"/>
    <w:rsid w:val="000B1404"/>
    <w:rsid w:val="000B26CE"/>
    <w:rsid w:val="000B27B1"/>
    <w:rsid w:val="000B3663"/>
    <w:rsid w:val="000B440B"/>
    <w:rsid w:val="000B6772"/>
    <w:rsid w:val="000C154A"/>
    <w:rsid w:val="000C1C6B"/>
    <w:rsid w:val="000C1E62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362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438C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55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4F31"/>
    <w:rsid w:val="001D553A"/>
    <w:rsid w:val="001D7B31"/>
    <w:rsid w:val="001E1672"/>
    <w:rsid w:val="001E235C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0DC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57DF9"/>
    <w:rsid w:val="0026036C"/>
    <w:rsid w:val="00261326"/>
    <w:rsid w:val="0026355A"/>
    <w:rsid w:val="00263B72"/>
    <w:rsid w:val="00263E64"/>
    <w:rsid w:val="00264046"/>
    <w:rsid w:val="00266697"/>
    <w:rsid w:val="00266C2E"/>
    <w:rsid w:val="00266F44"/>
    <w:rsid w:val="00271585"/>
    <w:rsid w:val="002715C5"/>
    <w:rsid w:val="0027169D"/>
    <w:rsid w:val="00272597"/>
    <w:rsid w:val="00272ABF"/>
    <w:rsid w:val="00272FC1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D8E"/>
    <w:rsid w:val="002961B0"/>
    <w:rsid w:val="002A005A"/>
    <w:rsid w:val="002A17C0"/>
    <w:rsid w:val="002A1D15"/>
    <w:rsid w:val="002A3445"/>
    <w:rsid w:val="002A4167"/>
    <w:rsid w:val="002A5F17"/>
    <w:rsid w:val="002A6131"/>
    <w:rsid w:val="002A6743"/>
    <w:rsid w:val="002B39AA"/>
    <w:rsid w:val="002B7009"/>
    <w:rsid w:val="002B79D3"/>
    <w:rsid w:val="002B7FE1"/>
    <w:rsid w:val="002C0249"/>
    <w:rsid w:val="002C0CB9"/>
    <w:rsid w:val="002C1EC8"/>
    <w:rsid w:val="002C35A4"/>
    <w:rsid w:val="002C38CE"/>
    <w:rsid w:val="002C58AD"/>
    <w:rsid w:val="002C69B1"/>
    <w:rsid w:val="002C6ACA"/>
    <w:rsid w:val="002C70C0"/>
    <w:rsid w:val="002D0A60"/>
    <w:rsid w:val="002D0B9A"/>
    <w:rsid w:val="002D172D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6E2"/>
    <w:rsid w:val="00325F2B"/>
    <w:rsid w:val="00326E69"/>
    <w:rsid w:val="0032753E"/>
    <w:rsid w:val="00327ED0"/>
    <w:rsid w:val="00330C7C"/>
    <w:rsid w:val="0033420C"/>
    <w:rsid w:val="0033481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67AB"/>
    <w:rsid w:val="00387454"/>
    <w:rsid w:val="00391103"/>
    <w:rsid w:val="003918E4"/>
    <w:rsid w:val="00392FB5"/>
    <w:rsid w:val="00394DCC"/>
    <w:rsid w:val="00395771"/>
    <w:rsid w:val="003964B4"/>
    <w:rsid w:val="00396C39"/>
    <w:rsid w:val="00396DB3"/>
    <w:rsid w:val="003A1DEF"/>
    <w:rsid w:val="003A3D8E"/>
    <w:rsid w:val="003A5BF8"/>
    <w:rsid w:val="003A6F83"/>
    <w:rsid w:val="003A6FBE"/>
    <w:rsid w:val="003A7783"/>
    <w:rsid w:val="003B0422"/>
    <w:rsid w:val="003B15ED"/>
    <w:rsid w:val="003B185D"/>
    <w:rsid w:val="003B23D3"/>
    <w:rsid w:val="003B277C"/>
    <w:rsid w:val="003B362A"/>
    <w:rsid w:val="003B3C7A"/>
    <w:rsid w:val="003B41B2"/>
    <w:rsid w:val="003B43D7"/>
    <w:rsid w:val="003B4ED4"/>
    <w:rsid w:val="003B524D"/>
    <w:rsid w:val="003B5DB6"/>
    <w:rsid w:val="003B6A6E"/>
    <w:rsid w:val="003B6FC5"/>
    <w:rsid w:val="003B76FE"/>
    <w:rsid w:val="003B77CC"/>
    <w:rsid w:val="003C05A9"/>
    <w:rsid w:val="003C19F9"/>
    <w:rsid w:val="003C24E1"/>
    <w:rsid w:val="003C3487"/>
    <w:rsid w:val="003C7142"/>
    <w:rsid w:val="003C72DD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C58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42BD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0D56"/>
    <w:rsid w:val="0043288F"/>
    <w:rsid w:val="00432F2D"/>
    <w:rsid w:val="00433CCE"/>
    <w:rsid w:val="00435123"/>
    <w:rsid w:val="0043521F"/>
    <w:rsid w:val="004352A1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567D"/>
    <w:rsid w:val="0044602E"/>
    <w:rsid w:val="00446C02"/>
    <w:rsid w:val="00447744"/>
    <w:rsid w:val="00447E72"/>
    <w:rsid w:val="00450C33"/>
    <w:rsid w:val="00450E82"/>
    <w:rsid w:val="0045245C"/>
    <w:rsid w:val="00452ED3"/>
    <w:rsid w:val="00453DA9"/>
    <w:rsid w:val="004543A1"/>
    <w:rsid w:val="00454F2F"/>
    <w:rsid w:val="004558ED"/>
    <w:rsid w:val="00455D43"/>
    <w:rsid w:val="00455EB7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13"/>
    <w:rsid w:val="00476E3A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1FFC"/>
    <w:rsid w:val="00494518"/>
    <w:rsid w:val="00495807"/>
    <w:rsid w:val="0049593F"/>
    <w:rsid w:val="00496F4E"/>
    <w:rsid w:val="004972AA"/>
    <w:rsid w:val="004A0329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3D11"/>
    <w:rsid w:val="004B73FF"/>
    <w:rsid w:val="004C1CF0"/>
    <w:rsid w:val="004C1DDC"/>
    <w:rsid w:val="004C2B70"/>
    <w:rsid w:val="004C2ECA"/>
    <w:rsid w:val="004C39F9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1AA3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2C2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1F0"/>
    <w:rsid w:val="005276B2"/>
    <w:rsid w:val="0053280E"/>
    <w:rsid w:val="005331C7"/>
    <w:rsid w:val="005339A9"/>
    <w:rsid w:val="005348FF"/>
    <w:rsid w:val="00535073"/>
    <w:rsid w:val="00535C99"/>
    <w:rsid w:val="005378BF"/>
    <w:rsid w:val="005401AE"/>
    <w:rsid w:val="00541172"/>
    <w:rsid w:val="0054179B"/>
    <w:rsid w:val="005442E6"/>
    <w:rsid w:val="00545308"/>
    <w:rsid w:val="0054530C"/>
    <w:rsid w:val="0054564B"/>
    <w:rsid w:val="00545C69"/>
    <w:rsid w:val="00546C66"/>
    <w:rsid w:val="005474E8"/>
    <w:rsid w:val="0055191C"/>
    <w:rsid w:val="00552929"/>
    <w:rsid w:val="005546E9"/>
    <w:rsid w:val="00555792"/>
    <w:rsid w:val="00557008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942"/>
    <w:rsid w:val="005A3549"/>
    <w:rsid w:val="005A5B5D"/>
    <w:rsid w:val="005A6406"/>
    <w:rsid w:val="005A6D7C"/>
    <w:rsid w:val="005A73E8"/>
    <w:rsid w:val="005A7FCF"/>
    <w:rsid w:val="005B15D0"/>
    <w:rsid w:val="005B196D"/>
    <w:rsid w:val="005B1A42"/>
    <w:rsid w:val="005B2D2F"/>
    <w:rsid w:val="005B2EA2"/>
    <w:rsid w:val="005B34AE"/>
    <w:rsid w:val="005B72FA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30FC"/>
    <w:rsid w:val="005D4D20"/>
    <w:rsid w:val="005D5DFA"/>
    <w:rsid w:val="005D5F80"/>
    <w:rsid w:val="005D6265"/>
    <w:rsid w:val="005D6C85"/>
    <w:rsid w:val="005E1EF4"/>
    <w:rsid w:val="005E2D65"/>
    <w:rsid w:val="005F0A04"/>
    <w:rsid w:val="005F0C8C"/>
    <w:rsid w:val="005F2F53"/>
    <w:rsid w:val="005F2FE1"/>
    <w:rsid w:val="005F31F6"/>
    <w:rsid w:val="005F34B4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4EC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2BC7"/>
    <w:rsid w:val="00633F44"/>
    <w:rsid w:val="00634ECF"/>
    <w:rsid w:val="006351A0"/>
    <w:rsid w:val="0064300B"/>
    <w:rsid w:val="006450B2"/>
    <w:rsid w:val="00645A78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B42"/>
    <w:rsid w:val="00663B41"/>
    <w:rsid w:val="0066437F"/>
    <w:rsid w:val="006651D1"/>
    <w:rsid w:val="0066625B"/>
    <w:rsid w:val="00670E31"/>
    <w:rsid w:val="0067109D"/>
    <w:rsid w:val="00671D05"/>
    <w:rsid w:val="00672E3B"/>
    <w:rsid w:val="006742A9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5BAD"/>
    <w:rsid w:val="00696207"/>
    <w:rsid w:val="00697EBB"/>
    <w:rsid w:val="006A0355"/>
    <w:rsid w:val="006A16A9"/>
    <w:rsid w:val="006A1CD4"/>
    <w:rsid w:val="006A26C2"/>
    <w:rsid w:val="006A2E2C"/>
    <w:rsid w:val="006A4FAA"/>
    <w:rsid w:val="006A5537"/>
    <w:rsid w:val="006A5BEB"/>
    <w:rsid w:val="006A5F72"/>
    <w:rsid w:val="006B0508"/>
    <w:rsid w:val="006B0689"/>
    <w:rsid w:val="006B10F5"/>
    <w:rsid w:val="006B1348"/>
    <w:rsid w:val="006B206C"/>
    <w:rsid w:val="006B37AC"/>
    <w:rsid w:val="006B3800"/>
    <w:rsid w:val="006B4EA7"/>
    <w:rsid w:val="006B5A13"/>
    <w:rsid w:val="006C159C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28A2"/>
    <w:rsid w:val="006D32D2"/>
    <w:rsid w:val="006D588C"/>
    <w:rsid w:val="006D61A7"/>
    <w:rsid w:val="006D6941"/>
    <w:rsid w:val="006D7071"/>
    <w:rsid w:val="006E0B5D"/>
    <w:rsid w:val="006E2C91"/>
    <w:rsid w:val="006E6E78"/>
    <w:rsid w:val="006E77EF"/>
    <w:rsid w:val="006F0469"/>
    <w:rsid w:val="006F1841"/>
    <w:rsid w:val="006F2309"/>
    <w:rsid w:val="006F24E8"/>
    <w:rsid w:val="006F2F23"/>
    <w:rsid w:val="006F4EB0"/>
    <w:rsid w:val="00700B2B"/>
    <w:rsid w:val="007024E2"/>
    <w:rsid w:val="00703255"/>
    <w:rsid w:val="007051A2"/>
    <w:rsid w:val="00706DEE"/>
    <w:rsid w:val="00707DD4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208D"/>
    <w:rsid w:val="00733043"/>
    <w:rsid w:val="0073365E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CF9"/>
    <w:rsid w:val="00761FD2"/>
    <w:rsid w:val="00764776"/>
    <w:rsid w:val="00764DF8"/>
    <w:rsid w:val="007654A3"/>
    <w:rsid w:val="00766FF0"/>
    <w:rsid w:val="007725A2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086"/>
    <w:rsid w:val="00797E77"/>
    <w:rsid w:val="007A162D"/>
    <w:rsid w:val="007A1954"/>
    <w:rsid w:val="007A1A23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B7F3C"/>
    <w:rsid w:val="007C01F5"/>
    <w:rsid w:val="007C15D4"/>
    <w:rsid w:val="007C293B"/>
    <w:rsid w:val="007C2B95"/>
    <w:rsid w:val="007C2DF6"/>
    <w:rsid w:val="007C3FCB"/>
    <w:rsid w:val="007C4089"/>
    <w:rsid w:val="007C5986"/>
    <w:rsid w:val="007C5E2B"/>
    <w:rsid w:val="007C6FF5"/>
    <w:rsid w:val="007D0699"/>
    <w:rsid w:val="007D36E4"/>
    <w:rsid w:val="007D3A30"/>
    <w:rsid w:val="007D544B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0969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72D"/>
    <w:rsid w:val="00830C3B"/>
    <w:rsid w:val="00831C3E"/>
    <w:rsid w:val="00832F8A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1D47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2C25"/>
    <w:rsid w:val="008A3978"/>
    <w:rsid w:val="008A4EEC"/>
    <w:rsid w:val="008A67D5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40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4D2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3565"/>
    <w:rsid w:val="009147C7"/>
    <w:rsid w:val="00915B81"/>
    <w:rsid w:val="009178AA"/>
    <w:rsid w:val="00920860"/>
    <w:rsid w:val="00920D35"/>
    <w:rsid w:val="009225AC"/>
    <w:rsid w:val="00922FCD"/>
    <w:rsid w:val="009235BE"/>
    <w:rsid w:val="00923F5F"/>
    <w:rsid w:val="00923FC7"/>
    <w:rsid w:val="00923FCB"/>
    <w:rsid w:val="00924721"/>
    <w:rsid w:val="00924C7D"/>
    <w:rsid w:val="0093201C"/>
    <w:rsid w:val="00932143"/>
    <w:rsid w:val="009335EB"/>
    <w:rsid w:val="00934F43"/>
    <w:rsid w:val="00935BD6"/>
    <w:rsid w:val="00937084"/>
    <w:rsid w:val="009373EA"/>
    <w:rsid w:val="00937CC8"/>
    <w:rsid w:val="0094039D"/>
    <w:rsid w:val="00940FFE"/>
    <w:rsid w:val="00941F82"/>
    <w:rsid w:val="009428EE"/>
    <w:rsid w:val="009430E4"/>
    <w:rsid w:val="0094357F"/>
    <w:rsid w:val="009449CA"/>
    <w:rsid w:val="009452FA"/>
    <w:rsid w:val="00945AF0"/>
    <w:rsid w:val="00945E63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5DCC"/>
    <w:rsid w:val="009768A6"/>
    <w:rsid w:val="0097796D"/>
    <w:rsid w:val="0098055B"/>
    <w:rsid w:val="009809DA"/>
    <w:rsid w:val="0098106E"/>
    <w:rsid w:val="009814BC"/>
    <w:rsid w:val="00981A61"/>
    <w:rsid w:val="00981EF4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7E53"/>
    <w:rsid w:val="009E09B1"/>
    <w:rsid w:val="009E0D4D"/>
    <w:rsid w:val="009E0E53"/>
    <w:rsid w:val="009E1C2E"/>
    <w:rsid w:val="009E2038"/>
    <w:rsid w:val="009E3831"/>
    <w:rsid w:val="009E38A4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5A0"/>
    <w:rsid w:val="009F16FE"/>
    <w:rsid w:val="009F2663"/>
    <w:rsid w:val="009F6389"/>
    <w:rsid w:val="009F64D0"/>
    <w:rsid w:val="009F73EA"/>
    <w:rsid w:val="009F73F5"/>
    <w:rsid w:val="009F7665"/>
    <w:rsid w:val="00A0043C"/>
    <w:rsid w:val="00A0057D"/>
    <w:rsid w:val="00A0290D"/>
    <w:rsid w:val="00A036B9"/>
    <w:rsid w:val="00A0584C"/>
    <w:rsid w:val="00A05F6B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6A8A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4A8"/>
    <w:rsid w:val="00A55E7F"/>
    <w:rsid w:val="00A60EBD"/>
    <w:rsid w:val="00A614F3"/>
    <w:rsid w:val="00A61E7C"/>
    <w:rsid w:val="00A62899"/>
    <w:rsid w:val="00A6457A"/>
    <w:rsid w:val="00A64DAB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4E26"/>
    <w:rsid w:val="00A76344"/>
    <w:rsid w:val="00A7661C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4E6D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3D02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EFC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2C5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27C"/>
    <w:rsid w:val="00B659F6"/>
    <w:rsid w:val="00B6675B"/>
    <w:rsid w:val="00B667CC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374"/>
    <w:rsid w:val="00B85A7D"/>
    <w:rsid w:val="00B863D3"/>
    <w:rsid w:val="00B92D55"/>
    <w:rsid w:val="00B9337B"/>
    <w:rsid w:val="00B93E75"/>
    <w:rsid w:val="00B95D69"/>
    <w:rsid w:val="00B969D2"/>
    <w:rsid w:val="00BA28E8"/>
    <w:rsid w:val="00BA3B5A"/>
    <w:rsid w:val="00BA4665"/>
    <w:rsid w:val="00BA502D"/>
    <w:rsid w:val="00BA5225"/>
    <w:rsid w:val="00BA6D26"/>
    <w:rsid w:val="00BA7319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39F0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41DF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BFE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25BE6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4D7B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2DF"/>
    <w:rsid w:val="00CA4F46"/>
    <w:rsid w:val="00CA596B"/>
    <w:rsid w:val="00CA5EE1"/>
    <w:rsid w:val="00CA64FC"/>
    <w:rsid w:val="00CA7D51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4485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CF7F94"/>
    <w:rsid w:val="00D011B9"/>
    <w:rsid w:val="00D013B9"/>
    <w:rsid w:val="00D01572"/>
    <w:rsid w:val="00D0281F"/>
    <w:rsid w:val="00D03197"/>
    <w:rsid w:val="00D049AB"/>
    <w:rsid w:val="00D06304"/>
    <w:rsid w:val="00D06C13"/>
    <w:rsid w:val="00D11379"/>
    <w:rsid w:val="00D133E4"/>
    <w:rsid w:val="00D179E0"/>
    <w:rsid w:val="00D2091E"/>
    <w:rsid w:val="00D2237F"/>
    <w:rsid w:val="00D26083"/>
    <w:rsid w:val="00D27470"/>
    <w:rsid w:val="00D314EE"/>
    <w:rsid w:val="00D31B1D"/>
    <w:rsid w:val="00D35787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36CD"/>
    <w:rsid w:val="00D53A97"/>
    <w:rsid w:val="00D53C75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67E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17CC"/>
    <w:rsid w:val="00D91BC5"/>
    <w:rsid w:val="00D929BA"/>
    <w:rsid w:val="00D930A7"/>
    <w:rsid w:val="00D93EE3"/>
    <w:rsid w:val="00D944A3"/>
    <w:rsid w:val="00D95C54"/>
    <w:rsid w:val="00D96045"/>
    <w:rsid w:val="00D974B3"/>
    <w:rsid w:val="00D976BC"/>
    <w:rsid w:val="00DA1427"/>
    <w:rsid w:val="00DA2030"/>
    <w:rsid w:val="00DA4D81"/>
    <w:rsid w:val="00DA5893"/>
    <w:rsid w:val="00DA5A03"/>
    <w:rsid w:val="00DA5CA7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03E0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771B"/>
    <w:rsid w:val="00DF77B7"/>
    <w:rsid w:val="00DF77CB"/>
    <w:rsid w:val="00E00C5E"/>
    <w:rsid w:val="00E00C6D"/>
    <w:rsid w:val="00E01140"/>
    <w:rsid w:val="00E018C3"/>
    <w:rsid w:val="00E01CFC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4CB"/>
    <w:rsid w:val="00E1262F"/>
    <w:rsid w:val="00E12B6F"/>
    <w:rsid w:val="00E158D7"/>
    <w:rsid w:val="00E165F2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68B"/>
    <w:rsid w:val="00E37915"/>
    <w:rsid w:val="00E4207D"/>
    <w:rsid w:val="00E4231B"/>
    <w:rsid w:val="00E427EB"/>
    <w:rsid w:val="00E45BB1"/>
    <w:rsid w:val="00E50191"/>
    <w:rsid w:val="00E50AE6"/>
    <w:rsid w:val="00E51A9A"/>
    <w:rsid w:val="00E5279C"/>
    <w:rsid w:val="00E62414"/>
    <w:rsid w:val="00E62EFF"/>
    <w:rsid w:val="00E6318B"/>
    <w:rsid w:val="00E65693"/>
    <w:rsid w:val="00E65E4B"/>
    <w:rsid w:val="00E67CDC"/>
    <w:rsid w:val="00E70CB2"/>
    <w:rsid w:val="00E71948"/>
    <w:rsid w:val="00E7197E"/>
    <w:rsid w:val="00E71BC5"/>
    <w:rsid w:val="00E72C49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87F6C"/>
    <w:rsid w:val="00E911A7"/>
    <w:rsid w:val="00E919FB"/>
    <w:rsid w:val="00E93539"/>
    <w:rsid w:val="00E956FD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115"/>
    <w:rsid w:val="00EA7F52"/>
    <w:rsid w:val="00EB0374"/>
    <w:rsid w:val="00EB03E1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5DB5"/>
    <w:rsid w:val="00EF5FE9"/>
    <w:rsid w:val="00EF66F8"/>
    <w:rsid w:val="00F009F9"/>
    <w:rsid w:val="00F00E79"/>
    <w:rsid w:val="00F0354F"/>
    <w:rsid w:val="00F04D8D"/>
    <w:rsid w:val="00F06203"/>
    <w:rsid w:val="00F06B1A"/>
    <w:rsid w:val="00F10153"/>
    <w:rsid w:val="00F12276"/>
    <w:rsid w:val="00F12F0C"/>
    <w:rsid w:val="00F15B6F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D94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2BD0"/>
    <w:rsid w:val="00FB3303"/>
    <w:rsid w:val="00FB3FB0"/>
    <w:rsid w:val="00FB470C"/>
    <w:rsid w:val="00FB55C9"/>
    <w:rsid w:val="00FB584C"/>
    <w:rsid w:val="00FB6E4A"/>
    <w:rsid w:val="00FB7F32"/>
    <w:rsid w:val="00FC1B2B"/>
    <w:rsid w:val="00FC1F4E"/>
    <w:rsid w:val="00FC4019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E79C4"/>
    <w:rsid w:val="00FE7DD2"/>
    <w:rsid w:val="00FF02A3"/>
    <w:rsid w:val="00FF0573"/>
    <w:rsid w:val="00FF25CF"/>
    <w:rsid w:val="00FF2A2B"/>
    <w:rsid w:val="00FF2DC8"/>
    <w:rsid w:val="00FF30F6"/>
    <w:rsid w:val="00FF5452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430D5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430D5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73">
    <w:name w:val="Основной текст (7)_"/>
    <w:link w:val="74"/>
    <w:locked/>
    <w:rsid w:val="00430D56"/>
    <w:rPr>
      <w:i/>
      <w:iCs/>
      <w:sz w:val="27"/>
      <w:szCs w:val="27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430D56"/>
    <w:pPr>
      <w:shd w:val="clear" w:color="auto" w:fill="FFFFFF"/>
      <w:spacing w:before="660" w:after="300" w:line="240" w:lineRule="atLeast"/>
      <w:ind w:hanging="360"/>
    </w:pPr>
    <w:rPr>
      <w:i/>
      <w:i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D74CEFF-BEED-46C1-86AB-A09DAC760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34</Pages>
  <Words>7927</Words>
  <Characters>58584</Characters>
  <Application>Microsoft Office Word</Application>
  <DocSecurity>4</DocSecurity>
  <Lines>488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2015-03-11T09:39:00Z</cp:lastPrinted>
  <dcterms:created xsi:type="dcterms:W3CDTF">2015-03-17T09:38:00Z</dcterms:created>
  <dcterms:modified xsi:type="dcterms:W3CDTF">2015-03-17T09:38:00Z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